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="00DD7171" w:rsidP="00AB0023" w:rsidRDefault="007601ED" w14:paraId="2D8457C8" w14:textId="0C004522">
      <w:pPr>
        <w:jc w:val="center"/>
        <w:rPr>
          <w:rFonts w:ascii="Gill Sans MT" w:hAnsi="Gill Sans MT"/>
          <w:sz w:val="32"/>
          <w:szCs w:val="32"/>
          <w:lang w:val="en-GB"/>
        </w:rPr>
      </w:pPr>
      <w:r w:rsidRPr="00AD18C2">
        <w:rPr>
          <w:rFonts w:ascii="Gill Sans MT" w:hAnsi="Gill Sans MT"/>
          <w:noProof/>
          <w:lang w:val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5B64B84" wp14:editId="3FD085D6">
                <wp:simplePos x="0" y="0"/>
                <wp:positionH relativeFrom="column">
                  <wp:posOffset>9209405</wp:posOffset>
                </wp:positionH>
                <wp:positionV relativeFrom="paragraph">
                  <wp:posOffset>410210</wp:posOffset>
                </wp:positionV>
                <wp:extent cx="268605" cy="257175"/>
                <wp:effectExtent l="0" t="0" r="17145" b="28575"/>
                <wp:wrapNone/>
                <wp:docPr id="143" name="Rectangle 1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605" cy="2571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rgbClr val="70AD47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 xmlns:arto="http://schemas.microsoft.com/office/word/2006/arto" xmlns:w16du="http://schemas.microsoft.com/office/word/2023/wordml/word16du">
            <w:pict>
              <v:rect id="Rechthoek 143" style="position:absolute;margin-left:725.15pt;margin-top:32.3pt;width:21.15pt;height:20.25pt;z-index:251829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44393EB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16iQOAAAAAMAQAADwAAAGRycy9kb3ducmV2&#10;LnhtbEyPwU7DMBBE70j8g7VIXBB12qQBQpyqQkJcihClH7CNlyQQr6PYbcPfsz3BbUb7NDtTribX&#10;qyONofNsYD5LQBHX3nbcGNh9PN/egwoR2WLvmQz8UIBVdXlRYmH9id/puI2NkhAOBRpoYxwKrUPd&#10;ksMw8wOx3D796DCKHRttRzxJuOv1Ikly7bBj+dDiQE8t1d/bgzNQ67sv3KTrt/SmG16yXXzd+Nwa&#10;c301rR9BRZriHwzn+lIdKum09we2QfXis2WSCmsgz3JQZyJ7WIjai0qWc9BVqf+PqH4B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916iQOAAAAAMAQAADwAAAAAAAAAAAAAAAAC9BAAA&#10;ZHJzL2Rvd25yZXYueG1sUEsFBgAAAAAEAAQA8wAAAMoFAAAAAA==&#10;"/>
            </w:pict>
          </mc:Fallback>
        </mc:AlternateContent>
      </w:r>
      <w:r w:rsidRPr="00AD18C2" w:rsidR="00AE1ECD">
        <w:rPr>
          <w:rFonts w:ascii="Gill Sans MT" w:hAnsi="Gill Sans MT"/>
          <w:sz w:val="32"/>
          <w:szCs w:val="32"/>
          <w:lang w:val="en-GB"/>
        </w:rPr>
        <w:t xml:space="preserve">Template </w:t>
      </w:r>
      <w:r w:rsidRPr="00AD18C2" w:rsidR="00094B92">
        <w:rPr>
          <w:rFonts w:ascii="Gill Sans MT" w:hAnsi="Gill Sans MT"/>
          <w:sz w:val="32"/>
          <w:szCs w:val="32"/>
          <w:lang w:val="en-GB"/>
        </w:rPr>
        <w:t>Strengths</w:t>
      </w:r>
      <w:r w:rsidRPr="00AD18C2" w:rsidR="00361EC2">
        <w:rPr>
          <w:rFonts w:ascii="Gill Sans MT" w:hAnsi="Gill Sans MT"/>
          <w:sz w:val="32"/>
          <w:szCs w:val="32"/>
          <w:lang w:val="en-GB"/>
        </w:rPr>
        <w:t>-Based Lessons</w:t>
      </w:r>
    </w:p>
    <w:p w:rsidRPr="00AD18C2" w:rsidR="005B4B6A" w:rsidP="00AB0023" w:rsidRDefault="005B4B6A" w14:paraId="2AFAABCF" w14:textId="2E60A103">
      <w:pPr>
        <w:jc w:val="center"/>
        <w:rPr>
          <w:rFonts w:ascii="Gill Sans MT" w:hAnsi="Gill Sans MT"/>
          <w:sz w:val="32"/>
          <w:szCs w:val="32"/>
          <w:lang w:val="en-GB"/>
        </w:rPr>
      </w:pPr>
      <w:r w:rsidRPr="3857E159" w:rsidR="005B4B6A">
        <w:rPr>
          <w:rFonts w:ascii="Gill Sans MT" w:hAnsi="Gill Sans MT"/>
          <w:sz w:val="32"/>
          <w:szCs w:val="32"/>
          <w:lang w:val="en-GB"/>
        </w:rPr>
        <w:t xml:space="preserve">Title of the lesson: </w:t>
      </w:r>
      <w:r w:rsidRPr="3857E159" w:rsidR="008A4038">
        <w:rPr>
          <w:rFonts w:ascii="Gill Sans MT" w:hAnsi="Gill Sans MT"/>
          <w:sz w:val="32"/>
          <w:szCs w:val="32"/>
          <w:lang w:val="en-GB"/>
        </w:rPr>
        <w:t>Theatr</w:t>
      </w:r>
      <w:r w:rsidRPr="3857E159" w:rsidR="1FF27853">
        <w:rPr>
          <w:rFonts w:ascii="Gill Sans MT" w:hAnsi="Gill Sans MT"/>
          <w:sz w:val="32"/>
          <w:szCs w:val="32"/>
          <w:lang w:val="en-GB"/>
        </w:rPr>
        <w:t>e</w:t>
      </w:r>
      <w:r w:rsidRPr="3857E159" w:rsidR="008A4038">
        <w:rPr>
          <w:rFonts w:ascii="Gill Sans MT" w:hAnsi="Gill Sans MT"/>
          <w:sz w:val="32"/>
          <w:szCs w:val="32"/>
          <w:lang w:val="en-GB"/>
        </w:rPr>
        <w:t xml:space="preserve"> and creative writing</w:t>
      </w:r>
    </w:p>
    <w:p w:rsidRPr="00AD18C2" w:rsidR="00361EC2" w:rsidRDefault="00361EC2" w14:paraId="29C3FF15" w14:textId="228CBB75">
      <w:pPr>
        <w:rPr>
          <w:rFonts w:ascii="Gill Sans MT" w:hAnsi="Gill Sans MT"/>
          <w:sz w:val="28"/>
          <w:szCs w:val="28"/>
          <w:lang w:val="en-GB"/>
        </w:rPr>
      </w:pPr>
      <w:r w:rsidRPr="00AD18C2">
        <w:rPr>
          <w:rFonts w:ascii="Gill Sans MT" w:hAnsi="Gill Sans MT"/>
          <w:sz w:val="28"/>
          <w:szCs w:val="28"/>
          <w:lang w:val="en-GB"/>
        </w:rPr>
        <w:t>Objectives:</w:t>
      </w:r>
    </w:p>
    <w:p w:rsidR="00237C68" w:rsidP="00361EC2" w:rsidRDefault="00FB60E6" w14:paraId="42CDA510" w14:textId="101D074F">
      <w:pPr>
        <w:pStyle w:val="Lijstalinea"/>
        <w:numPr>
          <w:ilvl w:val="0"/>
          <w:numId w:val="8"/>
        </w:numPr>
        <w:ind w:left="426"/>
        <w:rPr>
          <w:rFonts w:ascii="Gill Sans MT" w:hAnsi="Gill Sans MT"/>
          <w:sz w:val="28"/>
          <w:szCs w:val="28"/>
          <w:lang w:val="en-GB"/>
        </w:rPr>
      </w:pPr>
      <w:r w:rsidRPr="3857E159" w:rsidR="00FB60E6">
        <w:rPr>
          <w:rFonts w:ascii="Gill Sans MT" w:hAnsi="Gill Sans MT"/>
          <w:sz w:val="28"/>
          <w:szCs w:val="28"/>
          <w:lang w:val="en-GB"/>
        </w:rPr>
        <w:t>Students play high and low status</w:t>
      </w:r>
      <w:r w:rsidRPr="3857E159" w:rsidR="00C4117A">
        <w:rPr>
          <w:rFonts w:ascii="Gill Sans MT" w:hAnsi="Gill Sans MT"/>
          <w:sz w:val="28"/>
          <w:szCs w:val="28"/>
          <w:lang w:val="en-GB"/>
        </w:rPr>
        <w:t xml:space="preserve"> in </w:t>
      </w:r>
      <w:r w:rsidRPr="3857E159" w:rsidR="00C4117A">
        <w:rPr>
          <w:rFonts w:ascii="Gill Sans MT" w:hAnsi="Gill Sans MT"/>
          <w:sz w:val="28"/>
          <w:szCs w:val="28"/>
          <w:lang w:val="en-GB"/>
        </w:rPr>
        <w:t>improvisations</w:t>
      </w:r>
      <w:r w:rsidRPr="3857E159" w:rsidR="1E06F635">
        <w:rPr>
          <w:rFonts w:ascii="Gill Sans MT" w:hAnsi="Gill Sans MT"/>
          <w:sz w:val="28"/>
          <w:szCs w:val="28"/>
          <w:lang w:val="en-GB"/>
        </w:rPr>
        <w:t>.</w:t>
      </w:r>
    </w:p>
    <w:p w:rsidR="00C4117A" w:rsidP="00361EC2" w:rsidRDefault="00C4117A" w14:paraId="0E4AFBA4" w14:textId="3536E151">
      <w:pPr>
        <w:pStyle w:val="Lijstalinea"/>
        <w:numPr>
          <w:ilvl w:val="0"/>
          <w:numId w:val="8"/>
        </w:numPr>
        <w:ind w:left="426"/>
        <w:rPr>
          <w:rFonts w:ascii="Gill Sans MT" w:hAnsi="Gill Sans MT"/>
          <w:sz w:val="28"/>
          <w:szCs w:val="28"/>
          <w:lang w:val="en-GB"/>
        </w:rPr>
      </w:pPr>
      <w:r>
        <w:rPr>
          <w:rFonts w:ascii="Gill Sans MT" w:hAnsi="Gill Sans MT"/>
          <w:sz w:val="28"/>
          <w:szCs w:val="28"/>
          <w:lang w:val="en-GB"/>
        </w:rPr>
        <w:t>Students vary</w:t>
      </w:r>
      <w:r w:rsidR="00FC78CC">
        <w:rPr>
          <w:rFonts w:ascii="Gill Sans MT" w:hAnsi="Gill Sans MT"/>
          <w:sz w:val="28"/>
          <w:szCs w:val="28"/>
          <w:lang w:val="en-GB"/>
        </w:rPr>
        <w:t xml:space="preserve"> with and between high and low status in improvisations.</w:t>
      </w:r>
    </w:p>
    <w:p w:rsidR="00FC78CC" w:rsidP="00361EC2" w:rsidRDefault="00FC78CC" w14:paraId="5099BAA8" w14:textId="20048E78">
      <w:pPr>
        <w:pStyle w:val="Lijstalinea"/>
        <w:numPr>
          <w:ilvl w:val="0"/>
          <w:numId w:val="8"/>
        </w:numPr>
        <w:ind w:left="426"/>
        <w:rPr>
          <w:rFonts w:ascii="Gill Sans MT" w:hAnsi="Gill Sans MT"/>
          <w:sz w:val="28"/>
          <w:szCs w:val="28"/>
          <w:lang w:val="en-GB"/>
        </w:rPr>
      </w:pPr>
      <w:r>
        <w:rPr>
          <w:rFonts w:ascii="Gill Sans MT" w:hAnsi="Gill Sans MT"/>
          <w:sz w:val="28"/>
          <w:szCs w:val="28"/>
          <w:lang w:val="en-GB"/>
        </w:rPr>
        <w:t>Students analyse high and low status and give each other feedback.</w:t>
      </w:r>
    </w:p>
    <w:p w:rsidR="00BF19D0" w:rsidP="00361EC2" w:rsidRDefault="00BF19D0" w14:paraId="5BB2DA24" w14:textId="25E4E2B6">
      <w:pPr>
        <w:pStyle w:val="Lijstalinea"/>
        <w:numPr>
          <w:ilvl w:val="0"/>
          <w:numId w:val="8"/>
        </w:numPr>
        <w:ind w:left="426"/>
        <w:rPr>
          <w:rFonts w:ascii="Gill Sans MT" w:hAnsi="Gill Sans MT"/>
          <w:sz w:val="28"/>
          <w:szCs w:val="28"/>
          <w:lang w:val="en-GB"/>
        </w:rPr>
      </w:pPr>
      <w:r>
        <w:rPr>
          <w:rFonts w:ascii="Gill Sans MT" w:hAnsi="Gill Sans MT"/>
          <w:sz w:val="28"/>
          <w:szCs w:val="28"/>
          <w:lang w:val="en-GB"/>
        </w:rPr>
        <w:t>Students</w:t>
      </w:r>
      <w:r w:rsidR="001D63CE">
        <w:rPr>
          <w:rFonts w:ascii="Gill Sans MT" w:hAnsi="Gill Sans MT"/>
          <w:sz w:val="28"/>
          <w:szCs w:val="28"/>
          <w:lang w:val="en-GB"/>
        </w:rPr>
        <w:t xml:space="preserve"> experiment with creative writing using viewpoints.</w:t>
      </w:r>
    </w:p>
    <w:p w:rsidR="001D63CE" w:rsidP="00361EC2" w:rsidRDefault="001D63CE" w14:paraId="459DECCF" w14:textId="21389FA0">
      <w:pPr>
        <w:pStyle w:val="Lijstalinea"/>
        <w:numPr>
          <w:ilvl w:val="0"/>
          <w:numId w:val="8"/>
        </w:numPr>
        <w:ind w:left="426"/>
        <w:rPr>
          <w:rFonts w:ascii="Gill Sans MT" w:hAnsi="Gill Sans MT"/>
          <w:sz w:val="28"/>
          <w:szCs w:val="28"/>
          <w:lang w:val="en-GB"/>
        </w:rPr>
      </w:pPr>
      <w:r>
        <w:rPr>
          <w:rFonts w:ascii="Gill Sans MT" w:hAnsi="Gill Sans MT"/>
          <w:sz w:val="28"/>
          <w:szCs w:val="28"/>
          <w:lang w:val="en-GB"/>
        </w:rPr>
        <w:t>Students write dialogues</w:t>
      </w:r>
      <w:r w:rsidR="002C5BE2">
        <w:rPr>
          <w:rFonts w:ascii="Gill Sans MT" w:hAnsi="Gill Sans MT"/>
          <w:sz w:val="28"/>
          <w:szCs w:val="28"/>
          <w:lang w:val="en-GB"/>
        </w:rPr>
        <w:t xml:space="preserve"> using viewpoints</w:t>
      </w:r>
    </w:p>
    <w:p w:rsidR="002C5BE2" w:rsidP="00361EC2" w:rsidRDefault="002C5BE2" w14:paraId="6D58917A" w14:textId="28373C30">
      <w:pPr>
        <w:pStyle w:val="Lijstalinea"/>
        <w:numPr>
          <w:ilvl w:val="0"/>
          <w:numId w:val="8"/>
        </w:numPr>
        <w:ind w:left="426"/>
        <w:rPr>
          <w:rFonts w:ascii="Gill Sans MT" w:hAnsi="Gill Sans MT"/>
          <w:sz w:val="28"/>
          <w:szCs w:val="28"/>
          <w:lang w:val="en-GB"/>
        </w:rPr>
      </w:pPr>
      <w:r>
        <w:rPr>
          <w:rFonts w:ascii="Gill Sans MT" w:hAnsi="Gill Sans MT"/>
          <w:sz w:val="28"/>
          <w:szCs w:val="28"/>
          <w:lang w:val="en-GB"/>
        </w:rPr>
        <w:t>Students write dialogues using status</w:t>
      </w:r>
    </w:p>
    <w:p w:rsidRPr="00AD18C2" w:rsidR="002C5BE2" w:rsidP="00361EC2" w:rsidRDefault="002C5BE2" w14:paraId="05A0CA87" w14:textId="31DCEBA3">
      <w:pPr>
        <w:pStyle w:val="Lijstalinea"/>
        <w:numPr>
          <w:ilvl w:val="0"/>
          <w:numId w:val="8"/>
        </w:numPr>
        <w:ind w:left="426"/>
        <w:rPr>
          <w:rFonts w:ascii="Gill Sans MT" w:hAnsi="Gill Sans MT"/>
          <w:sz w:val="28"/>
          <w:szCs w:val="28"/>
          <w:lang w:val="en-GB"/>
        </w:rPr>
      </w:pPr>
      <w:r>
        <w:rPr>
          <w:rFonts w:ascii="Gill Sans MT" w:hAnsi="Gill Sans MT"/>
          <w:sz w:val="28"/>
          <w:szCs w:val="28"/>
          <w:lang w:val="en-GB"/>
        </w:rPr>
        <w:t>Students write dialogues using a combination of status and viewpoints.</w:t>
      </w:r>
    </w:p>
    <w:p w:rsidRPr="00AD18C2" w:rsidR="00237C68" w:rsidP="00237C68" w:rsidRDefault="00237C68" w14:paraId="68517F40" w14:textId="77777777">
      <w:pPr>
        <w:rPr>
          <w:rFonts w:ascii="Gill Sans MT" w:hAnsi="Gill Sans MT"/>
          <w:sz w:val="28"/>
          <w:szCs w:val="28"/>
          <w:lang w:val="en-GB"/>
        </w:rPr>
      </w:pPr>
      <w:r w:rsidRPr="00AD18C2">
        <w:rPr>
          <w:rFonts w:ascii="Gill Sans MT" w:hAnsi="Gill Sans MT"/>
          <w:sz w:val="28"/>
          <w:szCs w:val="28"/>
          <w:lang w:val="en-GB"/>
        </w:rPr>
        <w:t>Materials:</w:t>
      </w:r>
    </w:p>
    <w:p w:rsidR="00237C68" w:rsidP="00237C68" w:rsidRDefault="0050411E" w14:paraId="6C3B50F0" w14:textId="2A5D70E2">
      <w:pPr>
        <w:pStyle w:val="Lijstalinea"/>
        <w:numPr>
          <w:ilvl w:val="0"/>
          <w:numId w:val="8"/>
        </w:numPr>
        <w:ind w:left="426"/>
        <w:rPr>
          <w:rFonts w:ascii="Gill Sans MT" w:hAnsi="Gill Sans MT"/>
          <w:sz w:val="28"/>
          <w:szCs w:val="28"/>
          <w:lang w:val="en-GB"/>
        </w:rPr>
      </w:pPr>
      <w:r w:rsidRPr="3857E159" w:rsidR="0050411E">
        <w:rPr>
          <w:rFonts w:ascii="Gill Sans MT" w:hAnsi="Gill Sans MT"/>
          <w:sz w:val="28"/>
          <w:szCs w:val="28"/>
          <w:lang w:val="en-GB"/>
        </w:rPr>
        <w:t xml:space="preserve">Computer or smartphones and internet connection, an image of ‘The night café’ </w:t>
      </w:r>
      <w:r w:rsidRPr="3857E159" w:rsidR="3345FF56">
        <w:rPr>
          <w:rFonts w:ascii="Gill Sans MT" w:hAnsi="Gill Sans MT"/>
          <w:sz w:val="28"/>
          <w:szCs w:val="28"/>
          <w:lang w:val="en-GB"/>
        </w:rPr>
        <w:t>by</w:t>
      </w:r>
      <w:r w:rsidRPr="3857E159" w:rsidR="0050411E">
        <w:rPr>
          <w:rFonts w:ascii="Gill Sans MT" w:hAnsi="Gill Sans MT"/>
          <w:sz w:val="28"/>
          <w:szCs w:val="28"/>
          <w:lang w:val="en-GB"/>
        </w:rPr>
        <w:t xml:space="preserve"> Vincent van Gogh.</w:t>
      </w:r>
    </w:p>
    <w:p w:rsidRPr="00AD18C2" w:rsidR="0050411E" w:rsidP="00237C68" w:rsidRDefault="0050411E" w14:paraId="713A6D6E" w14:textId="5BF1890B">
      <w:pPr>
        <w:pStyle w:val="Lijstalinea"/>
        <w:numPr>
          <w:ilvl w:val="0"/>
          <w:numId w:val="8"/>
        </w:numPr>
        <w:ind w:left="426"/>
        <w:rPr>
          <w:rFonts w:ascii="Gill Sans MT" w:hAnsi="Gill Sans MT"/>
          <w:sz w:val="28"/>
          <w:szCs w:val="28"/>
          <w:lang w:val="en-GB"/>
        </w:rPr>
      </w:pPr>
      <w:r>
        <w:rPr>
          <w:rFonts w:ascii="Gill Sans MT" w:hAnsi="Gill Sans MT"/>
          <w:sz w:val="28"/>
          <w:szCs w:val="28"/>
          <w:lang w:val="en-GB"/>
        </w:rPr>
        <w:t>Pencils and paper</w:t>
      </w:r>
    </w:p>
    <w:p w:rsidRPr="00AD18C2" w:rsidR="00237C68" w:rsidP="00237C68" w:rsidRDefault="00237C68" w14:paraId="766DF60F" w14:textId="77777777">
      <w:pPr>
        <w:rPr>
          <w:rFonts w:ascii="Gill Sans MT" w:hAnsi="Gill Sans MT"/>
          <w:sz w:val="28"/>
          <w:szCs w:val="28"/>
          <w:lang w:val="en-GB"/>
        </w:rPr>
      </w:pPr>
      <w:r w:rsidRPr="00AD18C2">
        <w:rPr>
          <w:rFonts w:ascii="Gill Sans MT" w:hAnsi="Gill Sans MT"/>
          <w:sz w:val="28"/>
          <w:szCs w:val="28"/>
          <w:lang w:val="en-GB"/>
        </w:rPr>
        <w:t xml:space="preserve">Resources: </w:t>
      </w:r>
    </w:p>
    <w:p w:rsidR="00237C68" w:rsidP="00237C68" w:rsidRDefault="00237C68" w14:paraId="3084AB8B" w14:textId="63F57B25">
      <w:pPr>
        <w:pStyle w:val="Lijstalinea"/>
        <w:numPr>
          <w:ilvl w:val="0"/>
          <w:numId w:val="8"/>
        </w:numPr>
        <w:ind w:left="426"/>
        <w:rPr>
          <w:rFonts w:ascii="Gill Sans MT" w:hAnsi="Gill Sans MT"/>
          <w:sz w:val="28"/>
          <w:szCs w:val="28"/>
          <w:lang w:val="en-GB"/>
        </w:rPr>
      </w:pPr>
      <w:r w:rsidRPr="00AD18C2">
        <w:rPr>
          <w:rFonts w:ascii="Gill Sans MT" w:hAnsi="Gill Sans MT"/>
          <w:sz w:val="28"/>
          <w:szCs w:val="28"/>
          <w:lang w:val="en-GB"/>
        </w:rPr>
        <w:t xml:space="preserve"> </w:t>
      </w:r>
      <w:r w:rsidRPr="008F75F3" w:rsidR="008F75F3">
        <w:rPr>
          <w:rFonts w:ascii="Gill Sans MT" w:hAnsi="Gill Sans MT"/>
          <w:sz w:val="28"/>
          <w:szCs w:val="28"/>
          <w:lang w:val="en-GB"/>
        </w:rPr>
        <w:t>Johnstone, K. (1981), Impro. Improvisation and the theatre.  Methuen.</w:t>
      </w:r>
    </w:p>
    <w:p w:rsidRPr="00AD18C2" w:rsidR="008F75F3" w:rsidP="00237C68" w:rsidRDefault="002209BE" w14:paraId="35472F20" w14:textId="344B3628">
      <w:pPr>
        <w:pStyle w:val="Lijstalinea"/>
        <w:numPr>
          <w:ilvl w:val="0"/>
          <w:numId w:val="8"/>
        </w:numPr>
        <w:ind w:left="426"/>
        <w:rPr>
          <w:rFonts w:ascii="Gill Sans MT" w:hAnsi="Gill Sans MT"/>
          <w:sz w:val="28"/>
          <w:szCs w:val="28"/>
          <w:lang w:val="en-GB"/>
        </w:rPr>
      </w:pPr>
      <w:r>
        <w:rPr>
          <w:rFonts w:ascii="Gill Sans MT" w:hAnsi="Gill Sans MT"/>
          <w:sz w:val="28"/>
          <w:szCs w:val="28"/>
          <w:lang w:val="en-GB"/>
        </w:rPr>
        <w:t xml:space="preserve">Gogh, van V. </w:t>
      </w:r>
      <w:r w:rsidR="007E5F6B">
        <w:rPr>
          <w:rFonts w:ascii="Gill Sans MT" w:hAnsi="Gill Sans MT"/>
          <w:sz w:val="28"/>
          <w:szCs w:val="28"/>
          <w:lang w:val="en-GB"/>
        </w:rPr>
        <w:t xml:space="preserve">(19880. Retrieved from: </w:t>
      </w:r>
      <w:hyperlink w:history="1" r:id="rId8">
        <w:r w:rsidRPr="00934C05" w:rsidR="0066373C">
          <w:rPr>
            <w:rStyle w:val="Hyperlink"/>
            <w:rFonts w:ascii="Gill Sans MT" w:hAnsi="Gill Sans MT"/>
            <w:sz w:val="28"/>
            <w:szCs w:val="28"/>
            <w:lang w:val="en-GB"/>
          </w:rPr>
          <w:t>https://uploads6.wikiart.org/images/vincent-van-gogh/the-night-cafe-1888.jpg</w:t>
        </w:r>
      </w:hyperlink>
      <w:r w:rsidR="0066373C">
        <w:rPr>
          <w:rFonts w:ascii="Gill Sans MT" w:hAnsi="Gill Sans MT"/>
          <w:sz w:val="28"/>
          <w:szCs w:val="28"/>
          <w:lang w:val="en-GB"/>
        </w:rPr>
        <w:t xml:space="preserve">, at </w:t>
      </w:r>
      <w:r w:rsidR="00341CCA">
        <w:rPr>
          <w:rFonts w:ascii="Gill Sans MT" w:hAnsi="Gill Sans MT"/>
          <w:sz w:val="28"/>
          <w:szCs w:val="28"/>
          <w:lang w:val="en-GB"/>
        </w:rPr>
        <w:t>10</w:t>
      </w:r>
      <w:r w:rsidRPr="00341CCA" w:rsidR="00341CCA">
        <w:rPr>
          <w:rFonts w:ascii="Gill Sans MT" w:hAnsi="Gill Sans MT"/>
          <w:sz w:val="28"/>
          <w:szCs w:val="28"/>
          <w:vertAlign w:val="superscript"/>
          <w:lang w:val="en-GB"/>
        </w:rPr>
        <w:t>th</w:t>
      </w:r>
      <w:r w:rsidR="00341CCA">
        <w:rPr>
          <w:rFonts w:ascii="Gill Sans MT" w:hAnsi="Gill Sans MT"/>
          <w:sz w:val="28"/>
          <w:szCs w:val="28"/>
          <w:lang w:val="en-GB"/>
        </w:rPr>
        <w:t xml:space="preserve"> of October 2023.</w:t>
      </w:r>
    </w:p>
    <w:p w:rsidR="00493D15" w:rsidRDefault="00493D15" w14:paraId="25C6FAEB" w14:textId="77777777">
      <w:pPr>
        <w:rPr>
          <w:rFonts w:ascii="Gill Sans MT" w:hAnsi="Gill Sans MT"/>
          <w:sz w:val="28"/>
          <w:szCs w:val="28"/>
          <w:lang w:val="en-GB"/>
        </w:rPr>
      </w:pPr>
      <w:r>
        <w:rPr>
          <w:rFonts w:ascii="Gill Sans MT" w:hAnsi="Gill Sans MT"/>
          <w:sz w:val="28"/>
          <w:szCs w:val="28"/>
          <w:lang w:val="en-GB"/>
        </w:rPr>
        <w:br w:type="page"/>
      </w:r>
    </w:p>
    <w:p w:rsidRPr="00AD18C2" w:rsidR="00AD18C2" w:rsidP="00237C68" w:rsidRDefault="00AD18C2" w14:paraId="57953D40" w14:textId="5D94DD70">
      <w:pPr>
        <w:rPr>
          <w:rFonts w:ascii="Gill Sans MT" w:hAnsi="Gill Sans MT"/>
          <w:sz w:val="28"/>
          <w:szCs w:val="28"/>
          <w:lang w:val="en-GB"/>
        </w:rPr>
      </w:pPr>
      <w:r w:rsidRPr="00AD18C2">
        <w:rPr>
          <w:rFonts w:ascii="Gill Sans MT" w:hAnsi="Gill Sans MT"/>
          <w:sz w:val="28"/>
          <w:szCs w:val="28"/>
          <w:lang w:val="en-GB"/>
        </w:rPr>
        <w:lastRenderedPageBreak/>
        <w:t>Evaluation according to the OICO-principle</w:t>
      </w:r>
      <w:r w:rsidR="00493D15">
        <w:rPr>
          <w:rFonts w:ascii="Gill Sans MT" w:hAnsi="Gill Sans MT"/>
          <w:sz w:val="28"/>
          <w:szCs w:val="28"/>
          <w:lang w:val="en-GB"/>
        </w:rPr>
        <w:t>:</w:t>
      </w: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691"/>
        <w:gridCol w:w="2724"/>
        <w:gridCol w:w="2702"/>
        <w:gridCol w:w="2718"/>
        <w:gridCol w:w="3159"/>
      </w:tblGrid>
      <w:tr w:rsidRPr="00AD18C2" w:rsidR="00AD18C2" w:rsidTr="3857E159" w14:paraId="6EA07625" w14:textId="77777777">
        <w:tc>
          <w:tcPr>
            <w:tcW w:w="2798" w:type="dxa"/>
            <w:tcMar/>
          </w:tcPr>
          <w:p w:rsidRPr="00AD18C2" w:rsidR="00AD18C2" w:rsidP="2BACEF31" w:rsidRDefault="00AD18C2" w14:paraId="3D7792F6" w14:textId="1765CD7C">
            <w:pPr>
              <w:rPr>
                <w:rFonts w:ascii="Gill Sans MT" w:hAnsi="Gill Sans MT"/>
                <w:b/>
                <w:bCs/>
                <w:sz w:val="28"/>
                <w:szCs w:val="28"/>
                <w:lang w:val="en-GB"/>
              </w:rPr>
            </w:pPr>
            <w:r w:rsidRPr="2BACEF31">
              <w:rPr>
                <w:rFonts w:ascii="Gill Sans MT" w:hAnsi="Gill Sans MT"/>
                <w:b/>
                <w:bCs/>
                <w:sz w:val="28"/>
                <w:szCs w:val="28"/>
                <w:lang w:val="en-GB"/>
              </w:rPr>
              <w:t>Subskill</w:t>
            </w:r>
          </w:p>
        </w:tc>
        <w:tc>
          <w:tcPr>
            <w:tcW w:w="2799" w:type="dxa"/>
            <w:tcMar/>
          </w:tcPr>
          <w:p w:rsidRPr="00AD18C2" w:rsidR="00AD18C2" w:rsidP="2BACEF31" w:rsidRDefault="00AD18C2" w14:paraId="2F4DBD63" w14:textId="15E5E87F">
            <w:pPr>
              <w:rPr>
                <w:rFonts w:ascii="Gill Sans MT" w:hAnsi="Gill Sans MT"/>
                <w:b/>
                <w:bCs/>
                <w:sz w:val="28"/>
                <w:szCs w:val="28"/>
                <w:lang w:val="en-GB"/>
              </w:rPr>
            </w:pPr>
            <w:r w:rsidRPr="2BACEF31">
              <w:rPr>
                <w:rFonts w:ascii="Gill Sans MT" w:hAnsi="Gill Sans MT"/>
                <w:b/>
                <w:bCs/>
                <w:sz w:val="28"/>
                <w:szCs w:val="28"/>
                <w:lang w:val="en-GB"/>
              </w:rPr>
              <w:t>Observation</w:t>
            </w:r>
          </w:p>
        </w:tc>
        <w:tc>
          <w:tcPr>
            <w:tcW w:w="2799" w:type="dxa"/>
            <w:tcMar/>
          </w:tcPr>
          <w:p w:rsidRPr="00AD18C2" w:rsidR="00AD18C2" w:rsidP="2BACEF31" w:rsidRDefault="00AD18C2" w14:paraId="54674685" w14:textId="6C247FEA">
            <w:pPr>
              <w:rPr>
                <w:rFonts w:ascii="Gill Sans MT" w:hAnsi="Gill Sans MT"/>
                <w:b/>
                <w:bCs/>
                <w:sz w:val="28"/>
                <w:szCs w:val="28"/>
                <w:lang w:val="en-GB"/>
              </w:rPr>
            </w:pPr>
            <w:r w:rsidRPr="2BACEF31">
              <w:rPr>
                <w:rFonts w:ascii="Gill Sans MT" w:hAnsi="Gill Sans MT"/>
                <w:b/>
                <w:bCs/>
                <w:sz w:val="28"/>
                <w:szCs w:val="28"/>
                <w:lang w:val="en-GB"/>
              </w:rPr>
              <w:t>Imitation</w:t>
            </w:r>
          </w:p>
        </w:tc>
        <w:tc>
          <w:tcPr>
            <w:tcW w:w="2799" w:type="dxa"/>
            <w:tcMar/>
          </w:tcPr>
          <w:p w:rsidRPr="00AD18C2" w:rsidR="00AD18C2" w:rsidP="2BACEF31" w:rsidRDefault="00AD18C2" w14:paraId="19094811" w14:textId="6530E6E1">
            <w:pPr>
              <w:rPr>
                <w:rFonts w:ascii="Gill Sans MT" w:hAnsi="Gill Sans MT"/>
                <w:b/>
                <w:bCs/>
                <w:sz w:val="28"/>
                <w:szCs w:val="28"/>
                <w:lang w:val="en-GB"/>
              </w:rPr>
            </w:pPr>
            <w:r w:rsidRPr="2BACEF31">
              <w:rPr>
                <w:rFonts w:ascii="Gill Sans MT" w:hAnsi="Gill Sans MT"/>
                <w:b/>
                <w:bCs/>
                <w:sz w:val="28"/>
                <w:szCs w:val="28"/>
                <w:lang w:val="en-GB"/>
              </w:rPr>
              <w:t>Creation</w:t>
            </w:r>
          </w:p>
        </w:tc>
        <w:tc>
          <w:tcPr>
            <w:tcW w:w="2799" w:type="dxa"/>
            <w:tcMar/>
          </w:tcPr>
          <w:p w:rsidRPr="00AD18C2" w:rsidR="00AD18C2" w:rsidP="2BACEF31" w:rsidRDefault="00AD18C2" w14:paraId="141E6F4C" w14:textId="0AA669A0">
            <w:pPr>
              <w:rPr>
                <w:rFonts w:ascii="Gill Sans MT" w:hAnsi="Gill Sans MT"/>
                <w:b/>
                <w:bCs/>
                <w:sz w:val="28"/>
                <w:szCs w:val="28"/>
                <w:lang w:val="en-GB"/>
              </w:rPr>
            </w:pPr>
            <w:r w:rsidRPr="2BACEF31">
              <w:rPr>
                <w:rFonts w:ascii="Gill Sans MT" w:hAnsi="Gill Sans MT"/>
                <w:b/>
                <w:bCs/>
                <w:sz w:val="28"/>
                <w:szCs w:val="28"/>
                <w:lang w:val="en-GB"/>
              </w:rPr>
              <w:t>Originality/Integration</w:t>
            </w:r>
          </w:p>
        </w:tc>
      </w:tr>
      <w:tr w:rsidRPr="00AD18C2" w:rsidR="00AD18C2" w:rsidTr="3857E159" w14:paraId="63CAF4A1" w14:textId="77777777">
        <w:tc>
          <w:tcPr>
            <w:tcW w:w="2798" w:type="dxa"/>
            <w:tcMar/>
          </w:tcPr>
          <w:p w:rsidRPr="00AD18C2" w:rsidR="00AD18C2" w:rsidP="00237C68" w:rsidRDefault="001726DF" w14:paraId="1CE16AD8" w14:textId="1045ACA4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  <w:r>
              <w:rPr>
                <w:rFonts w:ascii="Gill Sans MT" w:hAnsi="Gill Sans MT"/>
                <w:sz w:val="28"/>
                <w:szCs w:val="28"/>
                <w:lang w:val="en-GB"/>
              </w:rPr>
              <w:t>Theatre: s</w:t>
            </w:r>
            <w:r w:rsidR="00341CCA">
              <w:rPr>
                <w:rFonts w:ascii="Gill Sans MT" w:hAnsi="Gill Sans MT"/>
                <w:sz w:val="28"/>
                <w:szCs w:val="28"/>
                <w:lang w:val="en-GB"/>
              </w:rPr>
              <w:t>tatus</w:t>
            </w:r>
          </w:p>
        </w:tc>
        <w:tc>
          <w:tcPr>
            <w:tcW w:w="2799" w:type="dxa"/>
            <w:tcMar/>
          </w:tcPr>
          <w:p w:rsidRPr="00AD18C2" w:rsidR="00AD18C2" w:rsidP="00237C68" w:rsidRDefault="00341CCA" w14:paraId="0ECCAE9F" w14:textId="2854DF09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  <w:r>
              <w:rPr>
                <w:rFonts w:ascii="Gill Sans MT" w:hAnsi="Gill Sans MT"/>
                <w:sz w:val="28"/>
                <w:szCs w:val="28"/>
                <w:lang w:val="en-GB"/>
              </w:rPr>
              <w:t>You observe and analyse the differences between high and low status</w:t>
            </w:r>
          </w:p>
        </w:tc>
        <w:tc>
          <w:tcPr>
            <w:tcW w:w="2799" w:type="dxa"/>
            <w:tcMar/>
          </w:tcPr>
          <w:p w:rsidRPr="00AD18C2" w:rsidR="00AD18C2" w:rsidP="00237C68" w:rsidRDefault="00341CCA" w14:paraId="5D53CE8B" w14:textId="05F88963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  <w:r>
              <w:rPr>
                <w:rFonts w:ascii="Gill Sans MT" w:hAnsi="Gill Sans MT"/>
                <w:sz w:val="28"/>
                <w:szCs w:val="28"/>
                <w:lang w:val="en-GB"/>
              </w:rPr>
              <w:t>You improvise with high and low status in familiar situations.</w:t>
            </w:r>
          </w:p>
        </w:tc>
        <w:tc>
          <w:tcPr>
            <w:tcW w:w="2799" w:type="dxa"/>
            <w:tcMar/>
          </w:tcPr>
          <w:p w:rsidRPr="00AD18C2" w:rsidR="00AD18C2" w:rsidP="00237C68" w:rsidRDefault="00341CCA" w14:paraId="7327A0F4" w14:textId="69C837BC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  <w:r>
              <w:rPr>
                <w:rFonts w:ascii="Gill Sans MT" w:hAnsi="Gill Sans MT"/>
                <w:sz w:val="28"/>
                <w:szCs w:val="28"/>
                <w:lang w:val="en-GB"/>
              </w:rPr>
              <w:t>You give the improvisation a direction while playing with high and low status.</w:t>
            </w:r>
          </w:p>
        </w:tc>
        <w:tc>
          <w:tcPr>
            <w:tcW w:w="2799" w:type="dxa"/>
            <w:tcMar/>
          </w:tcPr>
          <w:p w:rsidRPr="00AD18C2" w:rsidR="00AD18C2" w:rsidP="00237C68" w:rsidRDefault="00341CCA" w14:paraId="5256B783" w14:textId="54E3CA2C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  <w:r>
              <w:rPr>
                <w:rFonts w:ascii="Gill Sans MT" w:hAnsi="Gill Sans MT"/>
                <w:sz w:val="28"/>
                <w:szCs w:val="28"/>
                <w:lang w:val="en-GB"/>
              </w:rPr>
              <w:t xml:space="preserve">You combine high and low status with inventive </w:t>
            </w:r>
            <w:r w:rsidR="006F5B4A">
              <w:rPr>
                <w:rFonts w:ascii="Gill Sans MT" w:hAnsi="Gill Sans MT"/>
                <w:sz w:val="28"/>
                <w:szCs w:val="28"/>
                <w:lang w:val="en-GB"/>
              </w:rPr>
              <w:t>actions in improvisations.</w:t>
            </w:r>
          </w:p>
        </w:tc>
      </w:tr>
      <w:tr w:rsidRPr="00AD18C2" w:rsidR="00AD18C2" w:rsidTr="3857E159" w14:paraId="7B5EC58E" w14:textId="77777777">
        <w:tc>
          <w:tcPr>
            <w:tcW w:w="2798" w:type="dxa"/>
            <w:tcMar/>
          </w:tcPr>
          <w:p w:rsidRPr="00AD18C2" w:rsidR="00AD18C2" w:rsidP="00237C68" w:rsidRDefault="001726DF" w14:paraId="7C17AEBC" w14:textId="17958581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  <w:r>
              <w:rPr>
                <w:rFonts w:ascii="Gill Sans MT" w:hAnsi="Gill Sans MT"/>
                <w:sz w:val="28"/>
                <w:szCs w:val="28"/>
                <w:lang w:val="en-GB"/>
              </w:rPr>
              <w:t>Writing: viewpoints</w:t>
            </w:r>
          </w:p>
        </w:tc>
        <w:tc>
          <w:tcPr>
            <w:tcW w:w="2799" w:type="dxa"/>
            <w:tcMar/>
          </w:tcPr>
          <w:p w:rsidRPr="00AD18C2" w:rsidR="00AD18C2" w:rsidP="00237C68" w:rsidRDefault="001726DF" w14:paraId="339751DE" w14:textId="2151846C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  <w:r>
              <w:rPr>
                <w:rFonts w:ascii="Gill Sans MT" w:hAnsi="Gill Sans MT"/>
                <w:sz w:val="28"/>
                <w:szCs w:val="28"/>
                <w:lang w:val="en-GB"/>
              </w:rPr>
              <w:t xml:space="preserve">You see how others </w:t>
            </w:r>
            <w:r w:rsidR="00012EB4">
              <w:rPr>
                <w:rFonts w:ascii="Gill Sans MT" w:hAnsi="Gill Sans MT"/>
                <w:sz w:val="28"/>
                <w:szCs w:val="28"/>
                <w:lang w:val="en-GB"/>
              </w:rPr>
              <w:t>use viewpoints and analyse several viewpoints in texts.</w:t>
            </w:r>
          </w:p>
        </w:tc>
        <w:tc>
          <w:tcPr>
            <w:tcW w:w="2799" w:type="dxa"/>
            <w:tcMar/>
          </w:tcPr>
          <w:p w:rsidRPr="00AD18C2" w:rsidR="00AD18C2" w:rsidP="00237C68" w:rsidRDefault="00012EB4" w14:paraId="4F2C76F5" w14:textId="3337DC33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  <w:r w:rsidRPr="3857E159" w:rsidR="0F7E9258">
              <w:rPr>
                <w:rFonts w:ascii="Gill Sans MT" w:hAnsi="Gill Sans MT"/>
                <w:sz w:val="28"/>
                <w:szCs w:val="28"/>
                <w:lang w:val="en-GB"/>
              </w:rPr>
              <w:t xml:space="preserve">You </w:t>
            </w:r>
            <w:r w:rsidRPr="3857E159" w:rsidR="4D206506">
              <w:rPr>
                <w:rFonts w:ascii="Gill Sans MT" w:hAnsi="Gill Sans MT"/>
                <w:sz w:val="28"/>
                <w:szCs w:val="28"/>
                <w:lang w:val="en-GB"/>
              </w:rPr>
              <w:t xml:space="preserve">vary </w:t>
            </w:r>
            <w:r w:rsidRPr="3857E159" w:rsidR="222E2362">
              <w:rPr>
                <w:rFonts w:ascii="Gill Sans MT" w:hAnsi="Gill Sans MT"/>
                <w:sz w:val="28"/>
                <w:szCs w:val="28"/>
                <w:lang w:val="en-GB"/>
              </w:rPr>
              <w:t>o</w:t>
            </w:r>
            <w:r w:rsidRPr="3857E159" w:rsidR="4D206506">
              <w:rPr>
                <w:rFonts w:ascii="Gill Sans MT" w:hAnsi="Gill Sans MT"/>
                <w:sz w:val="28"/>
                <w:szCs w:val="28"/>
                <w:lang w:val="en-GB"/>
              </w:rPr>
              <w:t>n the work of others in using viewpoints.</w:t>
            </w:r>
          </w:p>
        </w:tc>
        <w:tc>
          <w:tcPr>
            <w:tcW w:w="2799" w:type="dxa"/>
            <w:tcMar/>
          </w:tcPr>
          <w:p w:rsidRPr="00AD18C2" w:rsidR="00AD18C2" w:rsidP="00237C68" w:rsidRDefault="006A011E" w14:paraId="77DC6F84" w14:textId="22E0F0B1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  <w:r>
              <w:rPr>
                <w:rFonts w:ascii="Gill Sans MT" w:hAnsi="Gill Sans MT"/>
                <w:sz w:val="28"/>
                <w:szCs w:val="28"/>
                <w:lang w:val="en-GB"/>
              </w:rPr>
              <w:t xml:space="preserve">You </w:t>
            </w:r>
            <w:r w:rsidR="00DB5A44">
              <w:rPr>
                <w:rFonts w:ascii="Gill Sans MT" w:hAnsi="Gill Sans MT"/>
                <w:sz w:val="28"/>
                <w:szCs w:val="28"/>
                <w:lang w:val="en-GB"/>
              </w:rPr>
              <w:t>consciously use viewpoint to create parts of texts.</w:t>
            </w:r>
          </w:p>
        </w:tc>
        <w:tc>
          <w:tcPr>
            <w:tcW w:w="2799" w:type="dxa"/>
            <w:tcMar/>
          </w:tcPr>
          <w:p w:rsidRPr="00AD18C2" w:rsidR="00AD18C2" w:rsidP="00237C68" w:rsidRDefault="00DB5A44" w14:paraId="5EAF04FA" w14:textId="5A20A9F7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  <w:r>
              <w:rPr>
                <w:rFonts w:ascii="Gill Sans MT" w:hAnsi="Gill Sans MT"/>
                <w:sz w:val="28"/>
                <w:szCs w:val="28"/>
                <w:lang w:val="en-GB"/>
              </w:rPr>
              <w:t>Using viewpoints makes your text stronger.</w:t>
            </w:r>
          </w:p>
        </w:tc>
      </w:tr>
      <w:tr w:rsidRPr="00AD18C2" w:rsidR="00AD18C2" w:rsidTr="3857E159" w14:paraId="65374D48" w14:textId="77777777">
        <w:tc>
          <w:tcPr>
            <w:tcW w:w="2798" w:type="dxa"/>
            <w:tcMar/>
          </w:tcPr>
          <w:p w:rsidRPr="00AD18C2" w:rsidR="00AD18C2" w:rsidP="00237C68" w:rsidRDefault="00C14E42" w14:paraId="7DCDD783" w14:textId="1954485C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  <w:r>
              <w:rPr>
                <w:rFonts w:ascii="Gill Sans MT" w:hAnsi="Gill Sans MT"/>
                <w:sz w:val="28"/>
                <w:szCs w:val="28"/>
                <w:lang w:val="en-GB"/>
              </w:rPr>
              <w:t>Writing status and viewpoints</w:t>
            </w:r>
          </w:p>
        </w:tc>
        <w:tc>
          <w:tcPr>
            <w:tcW w:w="2799" w:type="dxa"/>
            <w:tcMar/>
          </w:tcPr>
          <w:p w:rsidRPr="00AD18C2" w:rsidR="00AD18C2" w:rsidP="00237C68" w:rsidRDefault="00D54840" w14:paraId="5CD1B167" w14:textId="6983ADBD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  <w:r w:rsidRPr="3857E159" w:rsidR="6BAF74B0">
              <w:rPr>
                <w:rFonts w:ascii="Gill Sans MT" w:hAnsi="Gill Sans MT"/>
                <w:sz w:val="28"/>
                <w:szCs w:val="28"/>
                <w:lang w:val="en-GB"/>
              </w:rPr>
              <w:t xml:space="preserve">You </w:t>
            </w:r>
            <w:r w:rsidRPr="3857E159" w:rsidR="6BAF74B0">
              <w:rPr>
                <w:rFonts w:ascii="Gill Sans MT" w:hAnsi="Gill Sans MT"/>
                <w:sz w:val="28"/>
                <w:szCs w:val="28"/>
                <w:lang w:val="en-GB"/>
              </w:rPr>
              <w:t>assist</w:t>
            </w:r>
            <w:r w:rsidRPr="3857E159" w:rsidR="6BAF74B0">
              <w:rPr>
                <w:rFonts w:ascii="Gill Sans MT" w:hAnsi="Gill Sans MT"/>
                <w:sz w:val="28"/>
                <w:szCs w:val="28"/>
                <w:lang w:val="en-GB"/>
              </w:rPr>
              <w:t xml:space="preserve"> others in </w:t>
            </w:r>
            <w:r w:rsidRPr="3857E159" w:rsidR="5FD3EC2D">
              <w:rPr>
                <w:rFonts w:ascii="Gill Sans MT" w:hAnsi="Gill Sans MT"/>
                <w:sz w:val="28"/>
                <w:szCs w:val="28"/>
                <w:lang w:val="en-GB"/>
              </w:rPr>
              <w:t>combining</w:t>
            </w:r>
            <w:r w:rsidRPr="3857E159" w:rsidR="6BAF74B0">
              <w:rPr>
                <w:rFonts w:ascii="Gill Sans MT" w:hAnsi="Gill Sans MT"/>
                <w:sz w:val="28"/>
                <w:szCs w:val="28"/>
                <w:lang w:val="en-GB"/>
              </w:rPr>
              <w:t xml:space="preserve"> status and viewpoints.</w:t>
            </w:r>
          </w:p>
        </w:tc>
        <w:tc>
          <w:tcPr>
            <w:tcW w:w="2799" w:type="dxa"/>
            <w:tcMar/>
          </w:tcPr>
          <w:p w:rsidRPr="00AD18C2" w:rsidR="00AD18C2" w:rsidP="00237C68" w:rsidRDefault="0043293B" w14:paraId="738F9D26" w14:textId="264A86CA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  <w:r w:rsidRPr="3857E159" w:rsidR="7580C829">
              <w:rPr>
                <w:rFonts w:ascii="Gill Sans MT" w:hAnsi="Gill Sans MT"/>
                <w:sz w:val="28"/>
                <w:szCs w:val="28"/>
                <w:lang w:val="en-GB"/>
              </w:rPr>
              <w:t xml:space="preserve">You </w:t>
            </w:r>
            <w:r w:rsidRPr="3857E159" w:rsidR="005627CD">
              <w:rPr>
                <w:rFonts w:ascii="Gill Sans MT" w:hAnsi="Gill Sans MT"/>
                <w:sz w:val="28"/>
                <w:szCs w:val="28"/>
                <w:lang w:val="en-GB"/>
              </w:rPr>
              <w:t xml:space="preserve">vary </w:t>
            </w:r>
            <w:r w:rsidRPr="3857E159" w:rsidR="6FF48A63">
              <w:rPr>
                <w:rFonts w:ascii="Gill Sans MT" w:hAnsi="Gill Sans MT"/>
                <w:sz w:val="28"/>
                <w:szCs w:val="28"/>
                <w:lang w:val="en-GB"/>
              </w:rPr>
              <w:t>i</w:t>
            </w:r>
            <w:r w:rsidRPr="3857E159" w:rsidR="005627CD">
              <w:rPr>
                <w:rFonts w:ascii="Gill Sans MT" w:hAnsi="Gill Sans MT"/>
                <w:sz w:val="28"/>
                <w:szCs w:val="28"/>
                <w:lang w:val="en-GB"/>
              </w:rPr>
              <w:t xml:space="preserve">n the </w:t>
            </w:r>
            <w:r w:rsidRPr="3857E159" w:rsidR="005627CD">
              <w:rPr>
                <w:rFonts w:ascii="Gill Sans MT" w:hAnsi="Gill Sans MT"/>
                <w:sz w:val="28"/>
                <w:szCs w:val="28"/>
                <w:lang w:val="en-GB"/>
              </w:rPr>
              <w:t>previous</w:t>
            </w:r>
            <w:r w:rsidRPr="3857E159" w:rsidR="005627CD">
              <w:rPr>
                <w:rFonts w:ascii="Gill Sans MT" w:hAnsi="Gill Sans MT"/>
                <w:sz w:val="28"/>
                <w:szCs w:val="28"/>
                <w:lang w:val="en-GB"/>
              </w:rPr>
              <w:t xml:space="preserve"> assignments of </w:t>
            </w:r>
            <w:r w:rsidRPr="3857E159" w:rsidR="32FB54E5">
              <w:rPr>
                <w:rFonts w:ascii="Gill Sans MT" w:hAnsi="Gill Sans MT"/>
                <w:sz w:val="28"/>
                <w:szCs w:val="28"/>
                <w:lang w:val="en-GB"/>
              </w:rPr>
              <w:t>status and viewpoints.</w:t>
            </w:r>
          </w:p>
        </w:tc>
        <w:tc>
          <w:tcPr>
            <w:tcW w:w="2799" w:type="dxa"/>
            <w:tcMar/>
          </w:tcPr>
          <w:p w:rsidRPr="00AD18C2" w:rsidR="00AD18C2" w:rsidP="00237C68" w:rsidRDefault="00D142A0" w14:paraId="678CA7C0" w14:textId="66160E7F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  <w:r>
              <w:rPr>
                <w:rFonts w:ascii="Gill Sans MT" w:hAnsi="Gill Sans MT"/>
                <w:sz w:val="28"/>
                <w:szCs w:val="28"/>
                <w:lang w:val="en-GB"/>
              </w:rPr>
              <w:t xml:space="preserve">You </w:t>
            </w:r>
            <w:r w:rsidR="00F81EDC">
              <w:rPr>
                <w:rFonts w:ascii="Gill Sans MT" w:hAnsi="Gill Sans MT"/>
                <w:sz w:val="28"/>
                <w:szCs w:val="28"/>
                <w:lang w:val="en-GB"/>
              </w:rPr>
              <w:t>make new combinations of status and viewpoints.</w:t>
            </w:r>
          </w:p>
        </w:tc>
        <w:tc>
          <w:tcPr>
            <w:tcW w:w="2799" w:type="dxa"/>
            <w:tcMar/>
          </w:tcPr>
          <w:p w:rsidRPr="00AD18C2" w:rsidR="00AD18C2" w:rsidP="00237C68" w:rsidRDefault="00F81EDC" w14:paraId="1A0C4ECA" w14:textId="1436DA20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  <w:r>
              <w:rPr>
                <w:rFonts w:ascii="Gill Sans MT" w:hAnsi="Gill Sans MT"/>
                <w:sz w:val="28"/>
                <w:szCs w:val="28"/>
                <w:lang w:val="en-GB"/>
              </w:rPr>
              <w:t>You make new combinations of status and viewpoints with new situations.</w:t>
            </w:r>
          </w:p>
        </w:tc>
      </w:tr>
      <w:tr w:rsidRPr="00AD18C2" w:rsidR="00AD18C2" w:rsidTr="3857E159" w14:paraId="2DE4B87D" w14:textId="77777777">
        <w:tc>
          <w:tcPr>
            <w:tcW w:w="2798" w:type="dxa"/>
            <w:tcMar/>
          </w:tcPr>
          <w:p w:rsidRPr="00AD18C2" w:rsidR="00AD18C2" w:rsidP="00237C68" w:rsidRDefault="00AD18C2" w14:paraId="159CC250" w14:textId="77777777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</w:p>
        </w:tc>
        <w:tc>
          <w:tcPr>
            <w:tcW w:w="2799" w:type="dxa"/>
            <w:tcMar/>
          </w:tcPr>
          <w:p w:rsidRPr="00AD18C2" w:rsidR="00AD18C2" w:rsidP="00237C68" w:rsidRDefault="00AD18C2" w14:paraId="39D733E8" w14:textId="77777777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</w:p>
        </w:tc>
        <w:tc>
          <w:tcPr>
            <w:tcW w:w="2799" w:type="dxa"/>
            <w:tcMar/>
          </w:tcPr>
          <w:p w:rsidRPr="00AD18C2" w:rsidR="00AD18C2" w:rsidP="00237C68" w:rsidRDefault="00AD18C2" w14:paraId="0FEF11A4" w14:textId="77777777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</w:p>
        </w:tc>
        <w:tc>
          <w:tcPr>
            <w:tcW w:w="2799" w:type="dxa"/>
            <w:tcMar/>
          </w:tcPr>
          <w:p w:rsidRPr="00AD18C2" w:rsidR="00AD18C2" w:rsidP="00237C68" w:rsidRDefault="00AD18C2" w14:paraId="6184898E" w14:textId="77777777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</w:p>
        </w:tc>
        <w:tc>
          <w:tcPr>
            <w:tcW w:w="2799" w:type="dxa"/>
            <w:tcMar/>
          </w:tcPr>
          <w:p w:rsidRPr="00AD18C2" w:rsidR="00AD18C2" w:rsidP="00237C68" w:rsidRDefault="00AD18C2" w14:paraId="349E09A4" w14:textId="77777777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</w:p>
        </w:tc>
      </w:tr>
      <w:tr w:rsidRPr="00AD18C2" w:rsidR="00AD18C2" w:rsidTr="3857E159" w14:paraId="5F473134" w14:textId="77777777">
        <w:tc>
          <w:tcPr>
            <w:tcW w:w="2798" w:type="dxa"/>
            <w:tcMar/>
          </w:tcPr>
          <w:p w:rsidRPr="00AD18C2" w:rsidR="00AD18C2" w:rsidP="00237C68" w:rsidRDefault="00AD18C2" w14:paraId="3A865A11" w14:textId="77777777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</w:p>
        </w:tc>
        <w:tc>
          <w:tcPr>
            <w:tcW w:w="2799" w:type="dxa"/>
            <w:tcMar/>
          </w:tcPr>
          <w:p w:rsidRPr="00AD18C2" w:rsidR="00AD18C2" w:rsidP="00237C68" w:rsidRDefault="00AD18C2" w14:paraId="4F3A2307" w14:textId="77777777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</w:p>
        </w:tc>
        <w:tc>
          <w:tcPr>
            <w:tcW w:w="2799" w:type="dxa"/>
            <w:tcMar/>
          </w:tcPr>
          <w:p w:rsidRPr="00AD18C2" w:rsidR="00AD18C2" w:rsidP="00237C68" w:rsidRDefault="00AD18C2" w14:paraId="045EB01E" w14:textId="77777777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</w:p>
        </w:tc>
        <w:tc>
          <w:tcPr>
            <w:tcW w:w="2799" w:type="dxa"/>
            <w:tcMar/>
          </w:tcPr>
          <w:p w:rsidRPr="00AD18C2" w:rsidR="00AD18C2" w:rsidP="00237C68" w:rsidRDefault="00AD18C2" w14:paraId="3F9729F1" w14:textId="77777777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</w:p>
        </w:tc>
        <w:tc>
          <w:tcPr>
            <w:tcW w:w="2799" w:type="dxa"/>
            <w:tcMar/>
          </w:tcPr>
          <w:p w:rsidRPr="00AD18C2" w:rsidR="00AD18C2" w:rsidP="00237C68" w:rsidRDefault="00AD18C2" w14:paraId="2530E17D" w14:textId="77777777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</w:p>
        </w:tc>
      </w:tr>
      <w:tr w:rsidRPr="00AD18C2" w:rsidR="00AD18C2" w:rsidTr="3857E159" w14:paraId="0F657646" w14:textId="77777777">
        <w:tc>
          <w:tcPr>
            <w:tcW w:w="2798" w:type="dxa"/>
            <w:tcMar/>
          </w:tcPr>
          <w:p w:rsidRPr="00AD18C2" w:rsidR="00AD18C2" w:rsidP="00237C68" w:rsidRDefault="00AD18C2" w14:paraId="49378BF4" w14:textId="77777777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</w:p>
        </w:tc>
        <w:tc>
          <w:tcPr>
            <w:tcW w:w="2799" w:type="dxa"/>
            <w:tcMar/>
          </w:tcPr>
          <w:p w:rsidRPr="00AD18C2" w:rsidR="00AD18C2" w:rsidP="00237C68" w:rsidRDefault="00AD18C2" w14:paraId="7300F757" w14:textId="77777777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</w:p>
        </w:tc>
        <w:tc>
          <w:tcPr>
            <w:tcW w:w="2799" w:type="dxa"/>
            <w:tcMar/>
          </w:tcPr>
          <w:p w:rsidRPr="00AD18C2" w:rsidR="00AD18C2" w:rsidP="00237C68" w:rsidRDefault="00AD18C2" w14:paraId="071DAD6F" w14:textId="77777777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</w:p>
        </w:tc>
        <w:tc>
          <w:tcPr>
            <w:tcW w:w="2799" w:type="dxa"/>
            <w:tcMar/>
          </w:tcPr>
          <w:p w:rsidRPr="00AD18C2" w:rsidR="00AD18C2" w:rsidP="00237C68" w:rsidRDefault="00AD18C2" w14:paraId="1893334C" w14:textId="77777777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</w:p>
        </w:tc>
        <w:tc>
          <w:tcPr>
            <w:tcW w:w="2799" w:type="dxa"/>
            <w:tcMar/>
          </w:tcPr>
          <w:p w:rsidRPr="00AD18C2" w:rsidR="00AD18C2" w:rsidP="00237C68" w:rsidRDefault="00AD18C2" w14:paraId="6223B862" w14:textId="77777777">
            <w:pPr>
              <w:rPr>
                <w:rFonts w:ascii="Gill Sans MT" w:hAnsi="Gill Sans MT"/>
                <w:sz w:val="28"/>
                <w:szCs w:val="28"/>
                <w:lang w:val="en-GB"/>
              </w:rPr>
            </w:pPr>
          </w:p>
        </w:tc>
      </w:tr>
    </w:tbl>
    <w:p w:rsidRPr="00AD18C2" w:rsidR="0035704B" w:rsidP="00237C68" w:rsidRDefault="0035704B" w14:paraId="7F647F50" w14:textId="63BCA866">
      <w:pPr>
        <w:rPr>
          <w:rFonts w:ascii="Gill Sans MT" w:hAnsi="Gill Sans MT"/>
          <w:sz w:val="28"/>
          <w:szCs w:val="28"/>
          <w:lang w:val="en-GB"/>
        </w:rPr>
      </w:pPr>
      <w:r w:rsidRPr="00AD18C2">
        <w:rPr>
          <w:rFonts w:ascii="Gill Sans MT" w:hAnsi="Gill Sans MT"/>
          <w:sz w:val="28"/>
          <w:szCs w:val="28"/>
          <w:lang w:val="en-GB"/>
        </w:rPr>
        <w:br w:type="page"/>
      </w:r>
    </w:p>
    <w:p w:rsidRPr="00AD18C2" w:rsidR="00E0475E" w:rsidP="005B6544" w:rsidRDefault="00E0475E" w14:paraId="2F6426DC" w14:textId="14792C60">
      <w:pPr>
        <w:rPr>
          <w:rFonts w:ascii="Gill Sans MT" w:hAnsi="Gill Sans MT"/>
          <w:sz w:val="28"/>
          <w:szCs w:val="28"/>
          <w:lang w:val="en-GB"/>
        </w:rPr>
      </w:pPr>
    </w:p>
    <w:tbl>
      <w:tblPr>
        <w:tblStyle w:val="Tabelraster"/>
        <w:tblW w:w="14029" w:type="dxa"/>
        <w:tblLook w:val="04A0" w:firstRow="1" w:lastRow="0" w:firstColumn="1" w:lastColumn="0" w:noHBand="0" w:noVBand="1"/>
      </w:tblPr>
      <w:tblGrid>
        <w:gridCol w:w="4673"/>
        <w:gridCol w:w="4678"/>
        <w:gridCol w:w="4678"/>
      </w:tblGrid>
      <w:tr w:rsidRPr="00AD18C2" w:rsidR="00676CBD" w:rsidTr="3857E159" w14:paraId="36C0F6CD" w14:textId="77777777">
        <w:tc>
          <w:tcPr>
            <w:tcW w:w="4673" w:type="dxa"/>
            <w:tcMar/>
          </w:tcPr>
          <w:p w:rsidRPr="00AD18C2" w:rsidR="00676CBD" w:rsidP="00676CBD" w:rsidRDefault="00676CBD" w14:paraId="2DA0B5C0" w14:textId="19BB78E8">
            <w:pPr>
              <w:jc w:val="center"/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lang w:val="en-GB"/>
              </w:rPr>
              <w:t>W</w:t>
            </w:r>
            <w:r w:rsidRPr="00AD18C2" w:rsidR="0035704B">
              <w:rPr>
                <w:rFonts w:ascii="Gill Sans MT" w:hAnsi="Gill Sans MT"/>
                <w:lang w:val="en-GB"/>
              </w:rPr>
              <w:t>hat am I doing</w:t>
            </w:r>
          </w:p>
        </w:tc>
        <w:tc>
          <w:tcPr>
            <w:tcW w:w="4678" w:type="dxa"/>
            <w:tcMar/>
          </w:tcPr>
          <w:p w:rsidRPr="00AD18C2" w:rsidR="00676CBD" w:rsidP="00676CBD" w:rsidRDefault="00791CE7" w14:paraId="23B8D08C" w14:textId="49A132A6">
            <w:pPr>
              <w:jc w:val="center"/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lang w:val="en-GB"/>
              </w:rPr>
              <w:t xml:space="preserve">How will I do it? </w:t>
            </w:r>
          </w:p>
        </w:tc>
        <w:tc>
          <w:tcPr>
            <w:tcW w:w="4678" w:type="dxa"/>
            <w:tcMar/>
          </w:tcPr>
          <w:p w:rsidRPr="00AD18C2" w:rsidR="00676CBD" w:rsidP="00676CBD" w:rsidRDefault="00094B92" w14:paraId="37D9B9FD" w14:textId="1BA33997">
            <w:pPr>
              <w:jc w:val="center"/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lang w:val="en-GB"/>
              </w:rPr>
              <w:t>Asking for help and feedback?</w:t>
            </w:r>
          </w:p>
        </w:tc>
      </w:tr>
      <w:tr w:rsidRPr="00AD18C2" w:rsidR="00676CBD" w:rsidTr="3857E159" w14:paraId="20B7264C" w14:textId="77777777">
        <w:tc>
          <w:tcPr>
            <w:tcW w:w="4673" w:type="dxa"/>
            <w:tcMar/>
          </w:tcPr>
          <w:p w:rsidRPr="003D10A8" w:rsidR="00676CBD" w:rsidP="00AE4330" w:rsidRDefault="00D63DD2" w14:paraId="2C83FD73" w14:textId="2BF16C32">
            <w:pPr>
              <w:rPr>
                <w:rFonts w:ascii="Gill Sans MT" w:hAnsi="Gill Sans MT"/>
                <w:color w:val="C00000"/>
                <w:lang w:val="en-GB"/>
              </w:rPr>
            </w:pPr>
            <w:r>
              <w:rPr>
                <w:rFonts w:ascii="Gill Sans MT" w:hAnsi="Gill Sans MT"/>
                <w:color w:val="C00000"/>
                <w:lang w:val="en-GB"/>
              </w:rPr>
              <w:t xml:space="preserve">1) </w:t>
            </w:r>
            <w:r w:rsidR="003D10A8">
              <w:rPr>
                <w:rFonts w:ascii="Gill Sans MT" w:hAnsi="Gill Sans MT"/>
                <w:color w:val="C00000"/>
                <w:lang w:val="en-GB"/>
              </w:rPr>
              <w:t>Theatre: Keith Jo</w:t>
            </w:r>
            <w:r w:rsidR="007A4F47">
              <w:rPr>
                <w:rFonts w:ascii="Gill Sans MT" w:hAnsi="Gill Sans MT"/>
                <w:color w:val="C00000"/>
                <w:lang w:val="en-GB"/>
              </w:rPr>
              <w:t>h</w:t>
            </w:r>
            <w:r w:rsidR="003D10A8">
              <w:rPr>
                <w:rFonts w:ascii="Gill Sans MT" w:hAnsi="Gill Sans MT"/>
                <w:color w:val="C00000"/>
                <w:lang w:val="en-GB"/>
              </w:rPr>
              <w:t>nstone, Status</w:t>
            </w:r>
          </w:p>
        </w:tc>
        <w:tc>
          <w:tcPr>
            <w:tcW w:w="4678" w:type="dxa"/>
            <w:tcMar/>
          </w:tcPr>
          <w:p w:rsidRPr="00AD18C2" w:rsidR="00676CBD" w:rsidP="00AE4330" w:rsidRDefault="00676CBD" w14:paraId="5E9EED3B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676CBD" w:rsidP="00AE4330" w:rsidRDefault="00676CBD" w14:paraId="11FFE314" w14:textId="77777777">
            <w:pPr>
              <w:rPr>
                <w:rFonts w:ascii="Gill Sans MT" w:hAnsi="Gill Sans MT"/>
                <w:lang w:val="en-GB"/>
              </w:rPr>
            </w:pPr>
          </w:p>
        </w:tc>
      </w:tr>
      <w:tr w:rsidRPr="00AD18C2" w:rsidR="00676CBD" w:rsidTr="3857E159" w14:paraId="6ADCE7AE" w14:textId="77777777">
        <w:tc>
          <w:tcPr>
            <w:tcW w:w="4673" w:type="dxa"/>
            <w:tcMar/>
          </w:tcPr>
          <w:p w:rsidRPr="00AD18C2" w:rsidR="00676CBD" w:rsidP="00AE4330" w:rsidRDefault="00743445" w14:paraId="6F16DA77" w14:textId="1C03C4AD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44" behindDoc="1" locked="0" layoutInCell="1" allowOverlap="1" wp14:anchorId="49EBC9E5" wp14:editId="4ADA1579">
                      <wp:simplePos x="0" y="0"/>
                      <wp:positionH relativeFrom="column">
                        <wp:posOffset>2568575</wp:posOffset>
                      </wp:positionH>
                      <wp:positionV relativeFrom="paragraph">
                        <wp:posOffset>655955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1" name="Rectangle 1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51" style="position:absolute;margin-left:202.25pt;margin-top:51.65pt;width:21.15pt;height:20.25pt;z-index:-251474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7F437E8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RgvOFd8AAAALAQAADwAAAGRycy9kb3ducmV2&#10;LnhtbEyPwU7DMBBE70j8g7VIXBC1wSZUIU5VISEuRYjSD3DjJQnE6yh22/D3LCc47szT7Ey1msMg&#10;jjilPpKFm4UCgdRE31NrYff+dL0EkbIj74ZIaOEbE6zq87PKlT6e6A2P29wKDqFUOgtdzmMpZWo6&#10;DC4t4ojE3kecgst8Tq30kztxeBjkrVKFDK4n/tC5ER87bL62h2ChkfefbqPXr/qqH5/NLr9sYuGt&#10;vbyY1w8gMs75D4bf+lwdau60jwfySQwWjDJ3jLKhtAbBhDEFj9mzYvQSZF3J/xvqH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BGC84V3wAAAAs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  <w:r w:rsidR="613A4AC8">
              <w:rPr>
                <w:rFonts w:ascii="Gill Sans MT" w:hAnsi="Gill Sans MT"/>
                <w:lang w:val="en-GB"/>
              </w:rPr>
              <w:t xml:space="preserve">High status </w:t>
            </w:r>
            <w:r w:rsidR="7B47D513">
              <w:rPr>
                <w:rFonts w:ascii="Gill Sans MT" w:hAnsi="Gill Sans MT"/>
                <w:lang w:val="en-GB"/>
              </w:rPr>
              <w:t>entails</w:t>
            </w:r>
            <w:r w:rsidR="613A4AC8">
              <w:rPr>
                <w:rFonts w:ascii="Gill Sans MT" w:hAnsi="Gill Sans MT"/>
                <w:lang w:val="en-GB"/>
              </w:rPr>
              <w:t xml:space="preserve"> that you stand straight, walk with big steps, hold your arms wide</w:t>
            </w:r>
            <w:r w:rsidR="23185DCF">
              <w:rPr>
                <w:rFonts w:ascii="Gill Sans MT" w:hAnsi="Gill Sans MT"/>
                <w:lang w:val="en-GB"/>
              </w:rPr>
              <w:t xml:space="preserve"> and act with great movements. Your head is slightly </w:t>
            </w:r>
            <w:r w:rsidR="301AA967">
              <w:rPr>
                <w:rFonts w:ascii="Gill Sans MT" w:hAnsi="Gill Sans MT"/>
                <w:lang w:val="en-GB"/>
              </w:rPr>
              <w:t>lifted up</w:t>
            </w:r>
            <w:r w:rsidR="301AA967">
              <w:rPr>
                <w:rFonts w:ascii="Gill Sans MT" w:hAnsi="Gill Sans MT"/>
                <w:lang w:val="en-GB"/>
              </w:rPr>
              <w:t>. You look straight or you do not look to the other</w:t>
            </w:r>
            <w:r w:rsidR="02A53250">
              <w:rPr>
                <w:rFonts w:ascii="Gill Sans MT" w:hAnsi="Gill Sans MT"/>
                <w:lang w:val="en-GB"/>
              </w:rPr>
              <w:t>.</w:t>
            </w:r>
            <w:r w:rsidR="2D6B3C96">
              <w:rPr>
                <w:rFonts w:ascii="Gill Sans MT" w:hAnsi="Gill Sans MT"/>
                <w:lang w:val="en-GB"/>
              </w:rPr>
              <w:t xml:space="preserve"> Try.</w:t>
            </w:r>
          </w:p>
          <w:p w:rsidRPr="00AD18C2" w:rsidR="00676CBD" w:rsidP="00AE4330" w:rsidRDefault="00676CBD" w14:paraId="5AC7F214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676CBD" w:rsidP="00AE4330" w:rsidRDefault="00A51A85" w14:paraId="439EC401" w14:textId="33D33531">
            <w:pPr>
              <w:rPr>
                <w:rFonts w:ascii="Gill Sans MT" w:hAnsi="Gill Sans MT"/>
                <w:lang w:val="en-GB"/>
              </w:rPr>
            </w:pPr>
            <w:r w:rsidRPr="3857E159" w:rsidR="6C821188">
              <w:rPr>
                <w:rFonts w:ascii="Gill Sans MT" w:hAnsi="Gill Sans MT"/>
                <w:lang w:val="en-GB"/>
              </w:rPr>
              <w:t xml:space="preserve">Everyone </w:t>
            </w:r>
            <w:r w:rsidRPr="3857E159" w:rsidR="423F0347">
              <w:rPr>
                <w:rFonts w:ascii="Gill Sans MT" w:hAnsi="Gill Sans MT"/>
                <w:lang w:val="en-GB"/>
              </w:rPr>
              <w:t>plays</w:t>
            </w:r>
            <w:r w:rsidRPr="3857E159" w:rsidR="6C821188">
              <w:rPr>
                <w:rFonts w:ascii="Gill Sans MT" w:hAnsi="Gill Sans MT"/>
                <w:lang w:val="en-GB"/>
              </w:rPr>
              <w:t xml:space="preserve">. You are in a forbidden room. You cannot hide. </w:t>
            </w:r>
            <w:r w:rsidRPr="3857E159" w:rsidR="423F0347">
              <w:rPr>
                <w:rFonts w:ascii="Gill Sans MT" w:hAnsi="Gill Sans MT"/>
                <w:lang w:val="en-GB"/>
              </w:rPr>
              <w:t>Act</w:t>
            </w:r>
            <w:r w:rsidRPr="3857E159" w:rsidR="40E4D9E2">
              <w:rPr>
                <w:rFonts w:ascii="Gill Sans MT" w:hAnsi="Gill Sans MT"/>
                <w:lang w:val="en-GB"/>
              </w:rPr>
              <w:t xml:space="preserve"> as</w:t>
            </w:r>
            <w:r w:rsidRPr="3857E159" w:rsidR="423F0347">
              <w:rPr>
                <w:rFonts w:ascii="Gill Sans MT" w:hAnsi="Gill Sans MT"/>
                <w:lang w:val="en-GB"/>
              </w:rPr>
              <w:t xml:space="preserve"> if you are alone.</w:t>
            </w:r>
            <w:r w:rsidRPr="3857E159" w:rsidR="3B3A0AAA">
              <w:rPr>
                <w:rFonts w:ascii="Gill Sans MT" w:hAnsi="Gill Sans MT"/>
                <w:lang w:val="en-GB"/>
              </w:rPr>
              <w:t xml:space="preserve"> </w:t>
            </w:r>
            <w:r w:rsidRPr="3857E159" w:rsidR="3B3A0AAA">
              <w:rPr>
                <w:rFonts w:ascii="Gill Sans MT" w:hAnsi="Gill Sans MT"/>
                <w:lang w:val="en-GB"/>
              </w:rPr>
              <w:t>Don’t</w:t>
            </w:r>
            <w:r w:rsidRPr="3857E159" w:rsidR="3B3A0AAA">
              <w:rPr>
                <w:rFonts w:ascii="Gill Sans MT" w:hAnsi="Gill Sans MT"/>
                <w:lang w:val="en-GB"/>
              </w:rPr>
              <w:t xml:space="preserve"> talk.</w:t>
            </w:r>
          </w:p>
          <w:p w:rsidRPr="00AD18C2" w:rsidR="00676CBD" w:rsidP="00AE4330" w:rsidRDefault="00676CBD" w14:paraId="3CD232EE" w14:textId="7C4207DD">
            <w:pPr>
              <w:rPr>
                <w:rFonts w:ascii="Gill Sans MT" w:hAnsi="Gill Sans MT"/>
                <w:lang w:val="en-GB"/>
              </w:rPr>
            </w:pPr>
          </w:p>
          <w:p w:rsidRPr="00AD18C2" w:rsidR="00676CBD" w:rsidP="00AE4330" w:rsidRDefault="00D46825" w14:paraId="66F8A2C2" w14:textId="0C34B601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45" behindDoc="1" locked="0" layoutInCell="1" allowOverlap="1" wp14:anchorId="117A04AD" wp14:editId="30A42993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177165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2" name="Rectangle 1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52" style="position:absolute;margin-left:202.9pt;margin-top:13.95pt;width:21.15pt;height:20.25pt;z-index:-251473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6C927B4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cyPAreAAAAAJAQAADwAAAGRycy9kb3ducmV2&#10;LnhtbEyPwU7DMBBE70j8g7VIXBB12oY0hGyqCglxKUKUfsA2XpJAvI5itw1/jznBcTSjmTflerK9&#10;OvHoOycI81kCiqV2ppMGYf/+dJuD8oHEUO+EEb7Zw7q6vCipMO4sb3zahUbFEvEFIbQhDIXWvm7Z&#10;kp+5gSV6H260FKIcG21GOsdy2+tFkmTaUidxoaWBH1uuv3ZHi1Dr1Sdtl5vX5U03PKf78LJ1mUG8&#10;vpo2D6ACT+EvDL/4ER2qyHRwRzFe9QhpchfRA8JidQ8qBtI0n4M6IGR5Croq9f8H1Q8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cyPAreAAAAAJ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  <w:tcMar/>
          </w:tcPr>
          <w:p w:rsidRPr="00AD18C2" w:rsidR="00676CBD" w:rsidP="00AE4330" w:rsidRDefault="00573F46" w14:paraId="6B88E58F" w14:textId="6252163E">
            <w:pPr>
              <w:rPr>
                <w:rFonts w:ascii="Gill Sans MT" w:hAnsi="Gill Sans MT"/>
                <w:lang w:val="en-GB"/>
              </w:rPr>
            </w:pPr>
            <w:r>
              <w:rPr>
                <w:rFonts w:ascii="Gill Sans MT" w:hAnsi="Gill Sans MT"/>
                <w:lang w:val="en-GB"/>
              </w:rPr>
              <w:t>Give suggestions to play the status better.</w:t>
            </w:r>
          </w:p>
          <w:p w:rsidRPr="00AD18C2" w:rsidR="00676CBD" w:rsidP="00AE4330" w:rsidRDefault="00676CBD" w14:paraId="7DDB8D2A" w14:textId="032D63A1">
            <w:pPr>
              <w:rPr>
                <w:rFonts w:ascii="Gill Sans MT" w:hAnsi="Gill Sans MT"/>
                <w:lang w:val="en-GB"/>
              </w:rPr>
            </w:pPr>
          </w:p>
          <w:p w:rsidRPr="00AD18C2" w:rsidR="00676CBD" w:rsidP="00AE4330" w:rsidRDefault="00C94D11" w14:paraId="6AC38BF3" w14:textId="7F53D1B4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46" behindDoc="1" locked="0" layoutInCell="1" allowOverlap="1" wp14:anchorId="7C5AD490" wp14:editId="5EE6E45D">
                      <wp:simplePos x="0" y="0"/>
                      <wp:positionH relativeFrom="column">
                        <wp:posOffset>2570480</wp:posOffset>
                      </wp:positionH>
                      <wp:positionV relativeFrom="paragraph">
                        <wp:posOffset>347980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3" name="Rectangle 1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53" style="position:absolute;margin-left:202.4pt;margin-top:27.4pt;width:21.15pt;height:20.25pt;z-index:-251472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5AF0C0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lQTDbuAAAAAJAQAADwAAAGRycy9kb3ducmV2&#10;LnhtbEyPwU7DMBBE70j8g7VIXBB1StIWQjZVhYS4FCFKP2AbL0kgXkex24a/r3sqp9VoRzNviuVo&#10;O3XgwbdOEKaTBBRL5UwrNcL26/X+EZQPJIY6J4zwxx6W5fVVQblxR/nkwybUKoaIzwmhCaHPtfZV&#10;w5b8xPUs8fftBkshyqHWZqBjDLedfkiSubbUSmxoqOeXhqvfzd4iVHrxQ+t09ZHetf1btg3vazc3&#10;iLc34+oZVOAxXMxwxo/oUEamnduL8apDyJIsogeE2flGQ5YtpqB2CE+zFHRZ6P8LyhM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lQTDbuAAAAAJ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</w:p>
        </w:tc>
      </w:tr>
      <w:tr w:rsidRPr="00AD18C2" w:rsidR="00676CBD" w:rsidTr="3857E159" w14:paraId="515D1684" w14:textId="77777777">
        <w:tc>
          <w:tcPr>
            <w:tcW w:w="4673" w:type="dxa"/>
            <w:tcMar/>
          </w:tcPr>
          <w:p w:rsidRPr="00AD18C2" w:rsidR="00676CBD" w:rsidP="00F77364" w:rsidRDefault="00743445" w14:paraId="68251DE0" w14:textId="2E06C9B6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47" behindDoc="1" locked="0" layoutInCell="1" allowOverlap="1" wp14:anchorId="77D5C22D" wp14:editId="5F6DB90D">
                      <wp:simplePos x="0" y="0"/>
                      <wp:positionH relativeFrom="column">
                        <wp:posOffset>2581275</wp:posOffset>
                      </wp:positionH>
                      <wp:positionV relativeFrom="paragraph">
                        <wp:posOffset>983615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4" name="Rectangle 1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54" style="position:absolute;margin-left:203.25pt;margin-top:77.45pt;width:21.15pt;height:20.25pt;z-index:-251471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BAF6C1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N1AJi+AAAAALAQAADwAAAGRycy9kb3ducmV2&#10;LnhtbEyPwU7DMBBE70j8g7VIXFDrQJ3QpnGqCglxaYVa+gFuvE0C8TqK3Tb8PcsJjjvzNDtTrEbX&#10;iQsOofWk4XGagECqvG2p1nD4eJ3MQYRoyJrOE2r4xgCr8vamMLn1V9rhZR9rwSEUcqOhibHPpQxV&#10;g86Eqe+R2Dv5wZnI51BLO5grh7tOPiVJJp1piT80pseXBquv/dlpqOTzp9nM1u+zh7Z/U4e43fjM&#10;an1/N66XICKO8Q+G3/pcHUrudPRnskF0GlSSpYyykaoFCCaUmvOYIyuLVIEsC/l/Q/kD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N1AJi+AAAAAL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  <w:r w:rsidR="301AA967">
              <w:rPr>
                <w:rFonts w:ascii="Gill Sans MT" w:hAnsi="Gill Sans MT"/>
                <w:lang w:val="en-GB"/>
              </w:rPr>
              <w:t>Low statu</w:t>
            </w:r>
            <w:r w:rsidR="36134FED">
              <w:rPr>
                <w:rFonts w:ascii="Gill Sans MT" w:hAnsi="Gill Sans MT"/>
                <w:lang w:val="en-GB"/>
              </w:rPr>
              <w:t>s</w:t>
            </w:r>
            <w:r w:rsidR="301AA967">
              <w:rPr>
                <w:rFonts w:ascii="Gill Sans MT" w:hAnsi="Gill Sans MT"/>
                <w:lang w:val="en-GB"/>
              </w:rPr>
              <w:t xml:space="preserve"> </w:t>
            </w:r>
            <w:r w:rsidR="48BCBFA7">
              <w:rPr>
                <w:rFonts w:ascii="Gill Sans MT" w:hAnsi="Gill Sans MT"/>
                <w:lang w:val="en-GB"/>
              </w:rPr>
              <w:t xml:space="preserve">entails</w:t>
            </w:r>
            <w:r w:rsidR="301AA967">
              <w:rPr>
                <w:rFonts w:ascii="Gill Sans MT" w:hAnsi="Gill Sans MT"/>
                <w:lang w:val="en-GB"/>
              </w:rPr>
              <w:t xml:space="preserve"> that you stand slightly bowed</w:t>
            </w:r>
            <w:r w:rsidR="4BD7D466">
              <w:rPr>
                <w:rFonts w:ascii="Gill Sans MT" w:hAnsi="Gill Sans MT"/>
                <w:lang w:val="en-GB"/>
              </w:rPr>
              <w:t xml:space="preserve">, walk with uncertain steps, </w:t>
            </w:r>
            <w:r w:rsidR="57994CA5">
              <w:rPr>
                <w:rFonts w:ascii="Gill Sans MT" w:hAnsi="Gill Sans MT"/>
                <w:lang w:val="en-GB"/>
              </w:rPr>
              <w:t xml:space="preserve">keep </w:t>
            </w:r>
            <w:r w:rsidR="4BD7D466">
              <w:rPr>
                <w:rFonts w:ascii="Gill Sans MT" w:hAnsi="Gill Sans MT"/>
                <w:lang w:val="en-GB"/>
              </w:rPr>
              <w:t>your arms close</w:t>
            </w:r>
            <w:r w:rsidR="59F559B3">
              <w:rPr>
                <w:rFonts w:ascii="Gill Sans MT" w:hAnsi="Gill Sans MT"/>
                <w:lang w:val="en-GB"/>
              </w:rPr>
              <w:t xml:space="preserve"> </w:t>
            </w:r>
            <w:r w:rsidR="6D3C14D6">
              <w:rPr>
                <w:rFonts w:ascii="Gill Sans MT" w:hAnsi="Gill Sans MT"/>
                <w:lang w:val="en-GB"/>
              </w:rPr>
              <w:t>to</w:t>
            </w:r>
            <w:r w:rsidR="4BD7D466">
              <w:rPr>
                <w:rFonts w:ascii="Gill Sans MT" w:hAnsi="Gill Sans MT"/>
                <w:lang w:val="en-GB"/>
              </w:rPr>
              <w:t xml:space="preserve"> </w:t>
            </w:r>
            <w:r w:rsidR="4BD7D466">
              <w:rPr>
                <w:rFonts w:ascii="Gill Sans MT" w:hAnsi="Gill Sans MT"/>
                <w:lang w:val="en-GB"/>
              </w:rPr>
              <w:t>or in front of your body</w:t>
            </w:r>
            <w:r w:rsidR="3A012DEA">
              <w:rPr>
                <w:rFonts w:ascii="Gill Sans MT" w:hAnsi="Gill Sans MT"/>
                <w:lang w:val="en-GB"/>
              </w:rPr>
              <w:t xml:space="preserve"> and act </w:t>
            </w:r>
            <w:r w:rsidR="3C83FAE3">
              <w:rPr>
                <w:rFonts w:ascii="Gill Sans MT" w:hAnsi="Gill Sans MT"/>
                <w:lang w:val="en-GB"/>
              </w:rPr>
              <w:t xml:space="preserve">using</w:t>
            </w:r>
            <w:r w:rsidR="3A012DEA">
              <w:rPr>
                <w:rFonts w:ascii="Gill Sans MT" w:hAnsi="Gill Sans MT"/>
                <w:lang w:val="en-GB"/>
              </w:rPr>
              <w:t xml:space="preserve"> small, uncertain movements. Your head is bowed</w:t>
            </w:r>
            <w:r w:rsidR="5E4D4BEB">
              <w:rPr>
                <w:rFonts w:ascii="Gill Sans MT" w:hAnsi="Gill Sans MT"/>
                <w:lang w:val="en-GB"/>
              </w:rPr>
              <w:t xml:space="preserve"> slightly as well</w:t>
            </w:r>
            <w:r w:rsidR="02A53250">
              <w:rPr>
                <w:rFonts w:ascii="Gill Sans MT" w:hAnsi="Gill Sans MT"/>
                <w:lang w:val="en-GB"/>
              </w:rPr>
              <w:t>.</w:t>
            </w:r>
            <w:r w:rsidR="3A012DEA">
              <w:rPr>
                <w:rFonts w:ascii="Gill Sans MT" w:hAnsi="Gill Sans MT"/>
                <w:lang w:val="en-GB"/>
              </w:rPr>
              <w:t xml:space="preserve"> </w:t>
            </w:r>
            <w:r w:rsidR="02A53250">
              <w:rPr>
                <w:rFonts w:ascii="Gill Sans MT" w:hAnsi="Gill Sans MT"/>
                <w:lang w:val="en-GB"/>
              </w:rPr>
              <w:t>Y</w:t>
            </w:r>
            <w:r w:rsidR="3A012DEA">
              <w:rPr>
                <w:rFonts w:ascii="Gill Sans MT" w:hAnsi="Gill Sans MT"/>
                <w:lang w:val="en-GB"/>
              </w:rPr>
              <w:t xml:space="preserve">our </w:t>
            </w:r>
            <w:r w:rsidR="7AAD0E3F">
              <w:rPr>
                <w:rFonts w:ascii="Gill Sans MT" w:hAnsi="Gill Sans MT"/>
                <w:lang w:val="en-GB"/>
              </w:rPr>
              <w:t xml:space="preserve">eyes </w:t>
            </w:r>
            <w:r w:rsidR="02A53250">
              <w:rPr>
                <w:rFonts w:ascii="Gill Sans MT" w:hAnsi="Gill Sans MT"/>
                <w:lang w:val="en-GB"/>
              </w:rPr>
              <w:t>scan</w:t>
            </w:r>
            <w:r w:rsidR="7AAD0E3F">
              <w:rPr>
                <w:rFonts w:ascii="Gill Sans MT" w:hAnsi="Gill Sans MT"/>
                <w:lang w:val="en-GB"/>
              </w:rPr>
              <w:t xml:space="preserve"> the environment. </w:t>
            </w:r>
            <w:r w:rsidR="02A53250">
              <w:rPr>
                <w:rFonts w:ascii="Gill Sans MT" w:hAnsi="Gill Sans MT"/>
                <w:lang w:val="en-GB"/>
              </w:rPr>
              <w:t>You</w:t>
            </w:r>
            <w:r w:rsidR="36134FED">
              <w:rPr>
                <w:rFonts w:ascii="Gill Sans MT" w:hAnsi="Gill Sans MT"/>
                <w:lang w:val="en-GB"/>
              </w:rPr>
              <w:t xml:space="preserve"> alternate between looking</w:t>
            </w:r>
            <w:r w:rsidR="02A53250">
              <w:rPr>
                <w:rFonts w:ascii="Gill Sans MT" w:hAnsi="Gill Sans MT"/>
                <w:lang w:val="en-GB"/>
              </w:rPr>
              <w:t xml:space="preserve"> </w:t>
            </w:r>
            <w:r w:rsidR="15BBBC23">
              <w:rPr>
                <w:rFonts w:ascii="Gill Sans MT" w:hAnsi="Gill Sans MT"/>
                <w:lang w:val="en-GB"/>
              </w:rPr>
              <w:t xml:space="preserve">at</w:t>
            </w:r>
            <w:r w:rsidR="36134FED">
              <w:rPr>
                <w:rFonts w:ascii="Gill Sans MT" w:hAnsi="Gill Sans MT"/>
                <w:lang w:val="en-GB"/>
              </w:rPr>
              <w:t xml:space="preserve"> the other and look</w:t>
            </w:r>
            <w:r w:rsidR="53204F47">
              <w:rPr>
                <w:rFonts w:ascii="Gill Sans MT" w:hAnsi="Gill Sans MT"/>
                <w:lang w:val="en-GB"/>
              </w:rPr>
              <w:t xml:space="preserve">ing</w:t>
            </w:r>
            <w:r w:rsidR="36134FED">
              <w:rPr>
                <w:rFonts w:ascii="Gill Sans MT" w:hAnsi="Gill Sans MT"/>
                <w:lang w:val="en-GB"/>
              </w:rPr>
              <w:t xml:space="preserve"> down.</w:t>
            </w:r>
            <w:r w:rsidR="2D6B3C96">
              <w:rPr>
                <w:rFonts w:ascii="Gill Sans MT" w:hAnsi="Gill Sans MT"/>
                <w:lang w:val="en-GB"/>
              </w:rPr>
              <w:t xml:space="preserve"> Try.</w:t>
            </w:r>
          </w:p>
        </w:tc>
        <w:tc>
          <w:tcPr>
            <w:tcW w:w="4678" w:type="dxa"/>
            <w:tcMar/>
          </w:tcPr>
          <w:p w:rsidRPr="00AD18C2" w:rsidR="00676CBD" w:rsidP="00AE4330" w:rsidRDefault="005203E1" w14:paraId="30F2CA87" w14:textId="1ACD791A">
            <w:pPr>
              <w:rPr>
                <w:rFonts w:ascii="Gill Sans MT" w:hAnsi="Gill Sans MT"/>
                <w:lang w:val="en-GB"/>
              </w:rPr>
            </w:pPr>
            <w:r>
              <w:rPr>
                <w:rFonts w:ascii="Gill Sans MT" w:hAnsi="Gill Sans MT"/>
                <w:lang w:val="en-GB"/>
              </w:rPr>
              <w:t xml:space="preserve">2 players. Everyone plays. </w:t>
            </w:r>
            <w:r w:rsidR="000426EF">
              <w:rPr>
                <w:rFonts w:ascii="Gill Sans MT" w:hAnsi="Gill Sans MT"/>
                <w:lang w:val="en-GB"/>
              </w:rPr>
              <w:t xml:space="preserve">One actor asks </w:t>
            </w:r>
            <w:r w:rsidR="00290175">
              <w:rPr>
                <w:rFonts w:ascii="Gill Sans MT" w:hAnsi="Gill Sans MT"/>
                <w:lang w:val="en-GB"/>
              </w:rPr>
              <w:t xml:space="preserve">directions to the swimming pool, the other explains. </w:t>
            </w:r>
          </w:p>
          <w:p w:rsidRPr="00AD18C2" w:rsidR="00676CBD" w:rsidP="00AE4330" w:rsidRDefault="00290175" w14:paraId="6D507049" w14:textId="57ABAA2B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48" behindDoc="1" locked="0" layoutInCell="1" allowOverlap="1" wp14:anchorId="062C588E" wp14:editId="408E71C6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494665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5" name="Rectangle 1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55" style="position:absolute;margin-left:202.9pt;margin-top:38.95pt;width:21.15pt;height:20.25pt;z-index:-251470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219CE84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yrWNm+AAAAAKAQAADwAAAGRycy9kb3ducmV2&#10;LnhtbEyPQU7DMBBF90jcwRokNog6oaZJQ5yqQkJsWiHaHmAamyQQj6PYbcPtGVawHP2n/9+Uq8n1&#10;4mzH0HnSkM4SEJZqbzpqNBz2L/c5iBCRDPaerIZvG2BVXV+VWBh/oXd73sVGcAmFAjW0MQ6FlKFu&#10;rcMw84Mlzj786DDyOTbSjHjhctfLhyRZSIcd8UKLg31ubf21OzkNtcw+cTNfv83vuuFVHeJ24xdG&#10;69ubaf0EItop/sHwq8/qULHT0Z/IBNFrUMkjq0cNWbYEwYBSeQriyGSaK5BVKf+/UP0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yrWNm+AAAAAK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  <w:tcMar/>
          </w:tcPr>
          <w:p w:rsidRPr="00AD18C2" w:rsidR="00676CBD" w:rsidP="00AE4330" w:rsidRDefault="00ED37D3" w14:paraId="41F09928" w14:textId="0D32C275">
            <w:pPr>
              <w:rPr>
                <w:rFonts w:ascii="Gill Sans MT" w:hAnsi="Gill Sans MT"/>
                <w:lang w:val="en-GB"/>
              </w:rPr>
            </w:pPr>
            <w:r>
              <w:rPr>
                <w:rFonts w:ascii="Gill Sans MT" w:hAnsi="Gill Sans MT"/>
                <w:lang w:val="en-GB"/>
              </w:rPr>
              <w:t>Ask the teacher to give feedback on the improvisation.</w:t>
            </w:r>
          </w:p>
          <w:p w:rsidRPr="00AD18C2" w:rsidR="00676CBD" w:rsidP="00AE4330" w:rsidRDefault="00676CBD" w14:paraId="46305817" w14:textId="23845B0D">
            <w:pPr>
              <w:rPr>
                <w:rFonts w:ascii="Gill Sans MT" w:hAnsi="Gill Sans MT"/>
                <w:lang w:val="en-GB"/>
              </w:rPr>
            </w:pPr>
          </w:p>
          <w:p w:rsidRPr="00AD18C2" w:rsidR="00676CBD" w:rsidP="00AE4330" w:rsidRDefault="005F35DA" w14:paraId="47B04BE9" w14:textId="27A5B965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49" behindDoc="1" locked="0" layoutInCell="1" allowOverlap="1" wp14:anchorId="3F641F22" wp14:editId="607664F0">
                      <wp:simplePos x="0" y="0"/>
                      <wp:positionH relativeFrom="column">
                        <wp:posOffset>2583180</wp:posOffset>
                      </wp:positionH>
                      <wp:positionV relativeFrom="paragraph">
                        <wp:posOffset>513715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6" name="Rectangle 1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56" style="position:absolute;margin-left:203.4pt;margin-top:40.45pt;width:21.15pt;height:20.25pt;z-index:-251469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099086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TE/xuAAAAAKAQAADwAAAGRycy9kb3ducmV2&#10;LnhtbEyPQU7DMBBF90jcwRokNojaaa3QhjhVhYTYFFWUHsCNhyQQj6PYbcPtGVawHP2n/9+U68n3&#10;4oxj7AIZyGYKBFIdXEeNgcP78/0SREyWnO0DoYFvjLCurq9KW7hwoTc871MjuIRiYQ20KQ2FlLFu&#10;0ds4CwMSZx9h9DbxOTbSjfbC5b6Xc6Vy6W1HvNDaAZ9arL/2J2+glg+fdrvY7BZ33fCiD+l1G3Jn&#10;zO3NtHkEkXBKfzD86rM6VOx0DCdyUfQGtMpZPRlYqhUIBrReZSCOTM4zDbIq5f8Xqh8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9TE/xuAAAAAK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</w:p>
        </w:tc>
      </w:tr>
      <w:tr w:rsidRPr="00AD18C2" w:rsidR="00676CBD" w:rsidTr="3857E159" w14:paraId="5A00D312" w14:textId="77777777">
        <w:tc>
          <w:tcPr>
            <w:tcW w:w="4673" w:type="dxa"/>
            <w:tcMar/>
          </w:tcPr>
          <w:p w:rsidRPr="00AD18C2" w:rsidR="00676CBD" w:rsidP="00AE4330" w:rsidRDefault="00C94D11" w14:paraId="0CA2C09A" w14:textId="652C6F5B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50" behindDoc="1" locked="0" layoutInCell="1" allowOverlap="1" wp14:anchorId="694CC9C4" wp14:editId="6E82B23F">
                      <wp:simplePos x="0" y="0"/>
                      <wp:positionH relativeFrom="column">
                        <wp:posOffset>2585720</wp:posOffset>
                      </wp:positionH>
                      <wp:positionV relativeFrom="paragraph">
                        <wp:posOffset>493524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7" name="Rectangle 1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57" style="position:absolute;margin-left:203.6pt;margin-top:38.85pt;width:21.15pt;height:20.25pt;z-index:-25165823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5B94B7D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b3DNdOAAAAAKAQAADwAAAGRycy9kb3ducmV2&#10;LnhtbEyPQU7DMBBF90jcwRokNog6TUNTQpyqQkJsihClB5jGQxKIx1HstuH2DCtYjv7T/2/K9eR6&#10;daIxdJ4NzGcJKOLa244bA/v3p9sVqBCRLfaeycA3BVhXlxclFtaf+Y1Ou9goKeFQoIE2xqHQOtQt&#10;OQwzPxBL9uFHh1HOsdF2xLOUu16nSbLUDjuWhRYHemyp/todnYFa55+4XWxeFzfd8Jzt48vWL60x&#10;11fT5gFUpCn+wfCrL+pQidPBH9kG1RvIkjwV1ECe56AEyLL7O1AHIeerFHRV6v8vVD8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b3DNdOAAAAAK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  <w:r w:rsidR="00BC73DC">
              <w:rPr>
                <w:rFonts w:ascii="Gill Sans MT" w:hAnsi="Gill Sans MT"/>
                <w:lang w:val="en-GB"/>
              </w:rPr>
              <w:t>The combination of high status and high status leads to conflict or</w:t>
            </w:r>
            <w:r w:rsidR="00260484">
              <w:rPr>
                <w:rFonts w:ascii="Gill Sans MT" w:hAnsi="Gill Sans MT"/>
                <w:lang w:val="en-GB"/>
              </w:rPr>
              <w:t xml:space="preserve"> bragging. Play this combination.</w:t>
            </w:r>
          </w:p>
        </w:tc>
        <w:tc>
          <w:tcPr>
            <w:tcW w:w="4678" w:type="dxa"/>
            <w:tcMar/>
          </w:tcPr>
          <w:p w:rsidRPr="00AD18C2" w:rsidR="00676CBD" w:rsidP="00D566C8" w:rsidRDefault="00C94D11" w14:paraId="720C16C9" w14:textId="1DF21019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51" behindDoc="1" locked="0" layoutInCell="1" allowOverlap="1" wp14:anchorId="1832BC7E" wp14:editId="6AB1BEC2">
                      <wp:simplePos x="0" y="0"/>
                      <wp:positionH relativeFrom="column">
                        <wp:posOffset>2598549</wp:posOffset>
                      </wp:positionH>
                      <wp:positionV relativeFrom="paragraph">
                        <wp:posOffset>501015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8" name="Rectangle 1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58" style="position:absolute;margin-left:204.6pt;margin-top:39.45pt;width:21.15pt;height:20.25pt;z-index:-2516582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46AB63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pT39ROAAAAAKAQAADwAAAGRycy9kb3ducmV2&#10;LnhtbEyPy07DMBBF90j8gzVIbBB10qaPhDhVhYTYFCFKP2AaD0kgHkex++DvGVawHN2je8+U64vr&#10;1YnG0Hk2kE4SUMS1tx03BvbvT/crUCEiW+w9k4FvCrCurq9KLKw/8xuddrFRUsKhQANtjEOhdahb&#10;chgmfiCW7MOPDqOcY6PtiGcpd72eJslCO+xYFloc6LGl+mt3dAZqvfzE7WzzOrvrhudsH1+2fmGN&#10;ub25bB5ARbrEPxh+9UUdKnE6+CPboHoDWZJPBTWwXOWgBMjm6RzUQcg0z0BXpf7/QvUD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pT39ROAAAAAK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  <w:r w:rsidR="3B3A0AAA">
              <w:rPr>
                <w:rFonts w:ascii="Gill Sans MT" w:hAnsi="Gill Sans MT"/>
                <w:lang w:val="en-GB"/>
              </w:rPr>
              <w:t xml:space="preserve">Everyone plays. You are in the guest room of a wedding. You are </w:t>
            </w:r>
            <w:r w:rsidR="0636A646">
              <w:rPr>
                <w:rFonts w:ascii="Gill Sans MT" w:hAnsi="Gill Sans MT"/>
                <w:lang w:val="en-GB"/>
              </w:rPr>
              <w:t xml:space="preserve">th</w:t>
            </w:r>
            <w:r w:rsidR="3B3A0AAA">
              <w:rPr>
                <w:rFonts w:ascii="Gill Sans MT" w:hAnsi="Gill Sans MT"/>
                <w:lang w:val="en-GB"/>
              </w:rPr>
              <w:t xml:space="preserve">e head of the </w:t>
            </w:r>
            <w:r w:rsidR="1314B185">
              <w:rPr>
                <w:rFonts w:ascii="Gill Sans MT" w:hAnsi="Gill Sans MT"/>
                <w:lang w:val="en-GB"/>
              </w:rPr>
              <w:t xml:space="preserve">servants. </w:t>
            </w:r>
            <w:r w:rsidR="6C168EA2">
              <w:rPr>
                <w:rFonts w:ascii="Gill Sans MT" w:hAnsi="Gill Sans MT"/>
                <w:lang w:val="en-GB"/>
              </w:rPr>
              <w:t xml:space="preserve">Check </w:t>
            </w:r>
            <w:r w:rsidR="163E31D7">
              <w:rPr>
                <w:rFonts w:ascii="Gill Sans MT" w:hAnsi="Gill Sans MT"/>
                <w:lang w:val="en-GB"/>
              </w:rPr>
              <w:t xml:space="preserve">whether</w:t>
            </w:r>
            <w:r w:rsidR="6C168EA2">
              <w:rPr>
                <w:rFonts w:ascii="Gill Sans MT" w:hAnsi="Gill Sans MT"/>
                <w:lang w:val="en-GB"/>
              </w:rPr>
              <w:t xml:space="preserve"> </w:t>
            </w:r>
            <w:r w:rsidR="1314B185">
              <w:rPr>
                <w:rFonts w:ascii="Gill Sans MT" w:hAnsi="Gill Sans MT"/>
                <w:lang w:val="en-GB"/>
              </w:rPr>
              <w:t xml:space="preserve">everything is </w:t>
            </w:r>
            <w:r w:rsidR="6C168EA2">
              <w:rPr>
                <w:rFonts w:ascii="Gill Sans MT" w:hAnsi="Gill Sans MT"/>
                <w:lang w:val="en-GB"/>
              </w:rPr>
              <w:t xml:space="preserve">ok. </w:t>
            </w:r>
            <w:r w:rsidR="339F769D">
              <w:rPr>
                <w:rFonts w:ascii="Gill Sans MT" w:hAnsi="Gill Sans MT"/>
                <w:lang w:val="en-GB"/>
              </w:rPr>
              <w:t>Act</w:t>
            </w:r>
            <w:r w:rsidR="5EFB1BA2">
              <w:rPr>
                <w:rFonts w:ascii="Gill Sans MT" w:hAnsi="Gill Sans MT"/>
                <w:lang w:val="en-GB"/>
              </w:rPr>
              <w:t xml:space="preserve"> as</w:t>
            </w:r>
            <w:r w:rsidR="339F769D">
              <w:rPr>
                <w:rFonts w:ascii="Gill Sans MT" w:hAnsi="Gill Sans MT"/>
                <w:lang w:val="en-GB"/>
              </w:rPr>
              <w:t xml:space="preserve"> if you are alone. </w:t>
            </w:r>
            <w:r w:rsidR="339F769D">
              <w:rPr>
                <w:rFonts w:ascii="Gill Sans MT" w:hAnsi="Gill Sans MT"/>
                <w:lang w:val="en-GB"/>
              </w:rPr>
              <w:t>Don’t</w:t>
            </w:r>
            <w:r w:rsidR="339F769D">
              <w:rPr>
                <w:rFonts w:ascii="Gill Sans MT" w:hAnsi="Gill Sans MT"/>
                <w:lang w:val="en-GB"/>
              </w:rPr>
              <w:t xml:space="preserve"> talk.</w:t>
            </w:r>
          </w:p>
        </w:tc>
        <w:tc>
          <w:tcPr>
            <w:tcW w:w="4678" w:type="dxa"/>
            <w:tcMar/>
          </w:tcPr>
          <w:p w:rsidRPr="00AD18C2" w:rsidR="00676CBD" w:rsidP="00AE4330" w:rsidRDefault="001735DC" w14:paraId="4328D90A" w14:textId="4961C527">
            <w:pPr>
              <w:rPr>
                <w:rFonts w:ascii="Gill Sans MT" w:hAnsi="Gill Sans MT"/>
                <w:lang w:val="en-GB"/>
              </w:rPr>
            </w:pPr>
            <w:r>
              <w:rPr>
                <w:rFonts w:ascii="Gill Sans MT" w:hAnsi="Gill Sans MT"/>
                <w:lang w:val="en-GB"/>
              </w:rPr>
              <w:t>Replay the best improvisation for another group</w:t>
            </w:r>
            <w:r w:rsidR="00B91C7E">
              <w:rPr>
                <w:rFonts w:ascii="Gill Sans MT" w:hAnsi="Gill Sans MT"/>
                <w:lang w:val="en-GB"/>
              </w:rPr>
              <w:t xml:space="preserve">. </w:t>
            </w:r>
            <w:r w:rsidR="009D5815">
              <w:rPr>
                <w:rFonts w:ascii="Gill Sans MT" w:hAnsi="Gill Sans MT"/>
                <w:lang w:val="en-GB"/>
              </w:rPr>
              <w:t xml:space="preserve">The other group gives one positive element </w:t>
            </w:r>
            <w:r w:rsidR="00B91C7E">
              <w:rPr>
                <w:rFonts w:ascii="Gill Sans MT" w:hAnsi="Gill Sans MT"/>
                <w:lang w:val="en-GB"/>
              </w:rPr>
              <w:t xml:space="preserve">and </w:t>
            </w:r>
            <w:r w:rsidR="009D5815">
              <w:rPr>
                <w:rFonts w:ascii="Gill Sans MT" w:hAnsi="Gill Sans MT"/>
                <w:lang w:val="en-GB"/>
              </w:rPr>
              <w:t>one</w:t>
            </w:r>
            <w:r w:rsidR="00AB1940">
              <w:rPr>
                <w:rFonts w:ascii="Gill Sans MT" w:hAnsi="Gill Sans MT"/>
                <w:lang w:val="en-GB"/>
              </w:rPr>
              <w:t xml:space="preserve"> challenge</w:t>
            </w:r>
            <w:r w:rsidR="009D5815">
              <w:rPr>
                <w:rFonts w:ascii="Gill Sans MT" w:hAnsi="Gill Sans MT"/>
                <w:lang w:val="en-GB"/>
              </w:rPr>
              <w:t>.</w:t>
            </w:r>
          </w:p>
          <w:p w:rsidRPr="00AD18C2" w:rsidR="00676CBD" w:rsidP="00AE4330" w:rsidRDefault="00F77364" w14:paraId="111B2901" w14:textId="46D542B5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52" behindDoc="1" locked="0" layoutInCell="1" allowOverlap="1" wp14:anchorId="5D6EF002" wp14:editId="5B584465">
                      <wp:simplePos x="0" y="0"/>
                      <wp:positionH relativeFrom="column">
                        <wp:posOffset>2597150</wp:posOffset>
                      </wp:positionH>
                      <wp:positionV relativeFrom="paragraph">
                        <wp:posOffset>11301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59" name="Rectangle 1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59" style="position:absolute;margin-left:204.5pt;margin-top:.9pt;width:21.15pt;height:20.25pt;z-index:-2516582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7BBA13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jyOfd4AAAAIAQAADwAAAGRycy9kb3ducmV2&#10;LnhtbEyPwU7DMAyG70h7h8iTuCCWbu0GlKbThIS4DKGNPYDXmLbQOFWTbeXtMSe42fqs399frEfX&#10;qTMNofVsYD5LQBFX3rZcGzi8P9/egwoR2WLnmQx8U4B1ObkqMLf+wjs672OtJIRDjgaaGPtc61A1&#10;5DDMfE8s7MMPDqOsQ63tgBcJd51eJMlKO2xZPjTY01ND1df+5AxU+u4Tt+nmLb1p+5fsEF+3fmWN&#10;uZ6Om0dQkcb4dwy/+qIOpTgd/YltUJ2BLHmQLlGANBCeLecpqKMMixR0Wej/BcofAA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Eo8jn3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</w:tc>
      </w:tr>
      <w:tr w:rsidRPr="00AD18C2" w:rsidR="00E0475E" w:rsidTr="3857E159" w14:paraId="50A273FE" w14:textId="77777777">
        <w:tc>
          <w:tcPr>
            <w:tcW w:w="4673" w:type="dxa"/>
            <w:tcMar/>
          </w:tcPr>
          <w:p w:rsidRPr="00AD18C2" w:rsidR="00E0475E" w:rsidP="00AE4330" w:rsidRDefault="00260484" w14:paraId="21706E8B" w14:textId="22B71850">
            <w:pPr>
              <w:rPr>
                <w:rFonts w:ascii="Gill Sans MT" w:hAnsi="Gill Sans MT"/>
                <w:lang w:val="en-GB"/>
              </w:rPr>
            </w:pPr>
            <w:r>
              <w:rPr>
                <w:rFonts w:ascii="Gill Sans MT" w:hAnsi="Gill Sans MT"/>
                <w:lang w:val="en-GB"/>
              </w:rPr>
              <w:t xml:space="preserve">The combination of low status and low status leads to </w:t>
            </w:r>
            <w:r w:rsidR="001C4ED6">
              <w:rPr>
                <w:rFonts w:ascii="Gill Sans MT" w:hAnsi="Gill Sans MT"/>
                <w:lang w:val="en-GB"/>
              </w:rPr>
              <w:t xml:space="preserve">uncertainty or </w:t>
            </w:r>
            <w:r w:rsidR="001A44F8">
              <w:rPr>
                <w:rFonts w:ascii="Gill Sans MT" w:hAnsi="Gill Sans MT"/>
                <w:lang w:val="en-GB"/>
              </w:rPr>
              <w:t>compassion. Play this combination</w:t>
            </w:r>
            <w:r w:rsidR="00E12F7B">
              <w:rPr>
                <w:rFonts w:ascii="Gill Sans MT" w:hAnsi="Gill Sans MT"/>
                <w:lang w:val="en-GB"/>
              </w:rPr>
              <w:t>.</w:t>
            </w:r>
          </w:p>
          <w:p w:rsidRPr="00AD18C2" w:rsidR="00E0475E" w:rsidP="00AE4330" w:rsidRDefault="00693DEC" w14:paraId="44960EC0" w14:textId="642C7D71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53" behindDoc="1" locked="0" layoutInCell="1" allowOverlap="1" wp14:anchorId="0348ABCC" wp14:editId="43C9D08F">
                      <wp:simplePos x="0" y="0"/>
                      <wp:positionH relativeFrom="column">
                        <wp:posOffset>2574925</wp:posOffset>
                      </wp:positionH>
                      <wp:positionV relativeFrom="paragraph">
                        <wp:posOffset>167640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3" name="Rectangle 1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63" style="position:absolute;margin-left:202.75pt;margin-top:13.2pt;width:21.15pt;height:20.25pt;z-index:-251464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59422A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0xhzc98AAAAJAQAADwAAAGRycy9kb3ducmV2&#10;LnhtbEyPQU7DMBBF90jcwRokNog6tK5bQiZVhYTYtEK0PcA0HpJAbEex24bbY1awHM3T/+8Xq9F2&#10;4sxDaL1DeJhkINhV3rSuRjjsX+6XIEIkZ6jzjhG+OcCqvL4qKDf+4t75vIu1SCEu5ITQxNjnUoaq&#10;YUth4nt26ffhB0sxnUMtzUCXFG47Oc0yLS21LjU01PNzw9XX7mQRKrn4pM1s/Ta7a/tXdYjbjdcG&#10;8fZmXD+BiDzGPxh+9ZM6lMnp6E/OBNEhqGw+TyjCVCsQCVBqkbYcEbR+BFkW8v+C8gc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DTGHNz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  <w:tcMar/>
          </w:tcPr>
          <w:p w:rsidRPr="00AD18C2" w:rsidR="00E0475E" w:rsidP="00AE4330" w:rsidRDefault="008948DB" w14:paraId="4BC0B597" w14:textId="35586618">
            <w:pPr>
              <w:rPr>
                <w:rFonts w:ascii="Gill Sans MT" w:hAnsi="Gill Sans MT"/>
                <w:lang w:val="en-GB"/>
              </w:rPr>
            </w:pPr>
            <w:r w:rsidRPr="3857E159" w:rsidR="24D8090A">
              <w:rPr>
                <w:rFonts w:ascii="Gill Sans MT" w:hAnsi="Gill Sans MT"/>
                <w:lang w:val="en-GB"/>
              </w:rPr>
              <w:t>2 players. The rest of the</w:t>
            </w:r>
            <w:r w:rsidRPr="3857E159" w:rsidR="2A7DA17A">
              <w:rPr>
                <w:rFonts w:ascii="Gill Sans MT" w:hAnsi="Gill Sans MT"/>
                <w:lang w:val="en-GB"/>
              </w:rPr>
              <w:t xml:space="preserve"> working</w:t>
            </w:r>
            <w:r w:rsidRPr="3857E159" w:rsidR="24D8090A">
              <w:rPr>
                <w:rFonts w:ascii="Gill Sans MT" w:hAnsi="Gill Sans MT"/>
                <w:lang w:val="en-GB"/>
              </w:rPr>
              <w:t xml:space="preserve"> group </w:t>
            </w:r>
            <w:r w:rsidRPr="3857E159" w:rsidR="2A7DA17A">
              <w:rPr>
                <w:rFonts w:ascii="Gill Sans MT" w:hAnsi="Gill Sans MT"/>
                <w:lang w:val="en-GB"/>
              </w:rPr>
              <w:t>forms the audience. At the door of the</w:t>
            </w:r>
            <w:r w:rsidRPr="3857E159" w:rsidR="65CF8127">
              <w:rPr>
                <w:rFonts w:ascii="Gill Sans MT" w:hAnsi="Gill Sans MT"/>
                <w:lang w:val="en-GB"/>
              </w:rPr>
              <w:t xml:space="preserve"> teacher’s room: </w:t>
            </w:r>
            <w:r w:rsidRPr="3857E159" w:rsidR="470B0DB1">
              <w:rPr>
                <w:rFonts w:ascii="Gill Sans MT" w:hAnsi="Gill Sans MT"/>
                <w:lang w:val="en-GB"/>
              </w:rPr>
              <w:t>o</w:t>
            </w:r>
            <w:r w:rsidRPr="3857E159" w:rsidR="65CF8127">
              <w:rPr>
                <w:rFonts w:ascii="Gill Sans MT" w:hAnsi="Gill Sans MT"/>
                <w:lang w:val="en-GB"/>
              </w:rPr>
              <w:t xml:space="preserve">ne actor </w:t>
            </w:r>
            <w:r w:rsidRPr="3857E159" w:rsidR="17890D24">
              <w:rPr>
                <w:rFonts w:ascii="Gill Sans MT" w:hAnsi="Gill Sans MT"/>
                <w:lang w:val="en-GB"/>
              </w:rPr>
              <w:t xml:space="preserve">is a student who did not make their assignment in time, the other is the teacher. </w:t>
            </w:r>
          </w:p>
          <w:p w:rsidRPr="00AD18C2" w:rsidR="00E0475E" w:rsidP="00AE4330" w:rsidRDefault="00E0475E" w14:paraId="3B033387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54" behindDoc="1" locked="0" layoutInCell="1" allowOverlap="1" wp14:anchorId="34C5A769" wp14:editId="1DB431C7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4" name="Rectangle 1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64" style="position:absolute;margin-left:202.9pt;margin-top:1.75pt;width:21.15pt;height:20.25pt;z-index:-251463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41B9F5D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AD18C2" w:rsidR="00E0475E" w:rsidP="00AE4330" w:rsidRDefault="00E0475E" w14:paraId="04DC9B70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E0475E" w:rsidP="00AE4330" w:rsidRDefault="00331D04" w14:paraId="1E43BF8D" w14:textId="79CAD73E">
            <w:pPr>
              <w:rPr>
                <w:rFonts w:ascii="Gill Sans MT" w:hAnsi="Gill Sans MT"/>
                <w:lang w:val="en-GB"/>
              </w:rPr>
            </w:pPr>
            <w:r>
              <w:rPr>
                <w:rFonts w:ascii="Gill Sans MT" w:hAnsi="Gill Sans MT"/>
                <w:lang w:val="en-GB"/>
              </w:rPr>
              <w:t xml:space="preserve">Discuss with the group similar situations of your own life. </w:t>
            </w:r>
            <w:r w:rsidR="00C94D11">
              <w:rPr>
                <w:rFonts w:ascii="Gill Sans MT" w:hAnsi="Gill Sans MT"/>
                <w:lang w:val="en-GB"/>
              </w:rPr>
              <w:t>At the end of the discussion tell the others your most used status. Ask feedback on that point.</w:t>
            </w:r>
          </w:p>
          <w:p w:rsidRPr="00AD18C2" w:rsidR="00E0475E" w:rsidP="00AE4330" w:rsidRDefault="00E0475E" w14:paraId="28184FFA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55" behindDoc="1" locked="0" layoutInCell="1" allowOverlap="1" wp14:anchorId="24E64F79" wp14:editId="627DCD2A">
                      <wp:simplePos x="0" y="0"/>
                      <wp:positionH relativeFrom="column">
                        <wp:posOffset>2589530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5" name="Rectangle 1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65" style="position:absolute;margin-left:203.9pt;margin-top:1.65pt;width:21.15pt;height:20.25pt;z-index:-25146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AB52D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Flyug94AAAAIAQAADwAAAGRycy9kb3ducmV2&#10;LnhtbEyPwU7DMBBE70j8g7VIXBB1ikNbhThVhYS4FCFKP2AbL0kgXkex24a/ZznBbUczmnlbriff&#10;qxONsQtsYT7LQBHXwXXcWNi/P92uQMWE7LAPTBa+KcK6urwosXDhzG902qVGSQnHAi20KQ2F1rFu&#10;yWOchYFYvI8wekwix0a7Ec9S7nt9l2UL7bFjWWhxoMeW6q/d0Vuo9fITt2bzam664Tnfp5dtWDhr&#10;r6+mzQOoRFP6C8MvvqBDJUyHcGQXVW8hz5aCniwYA0r8/D6bgzrI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BZcroP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AD18C2" w:rsidR="00E0475E" w:rsidP="00AE4330" w:rsidRDefault="00E0475E" w14:paraId="47C0F5CC" w14:textId="77777777">
            <w:pPr>
              <w:rPr>
                <w:rFonts w:ascii="Gill Sans MT" w:hAnsi="Gill Sans MT"/>
                <w:lang w:val="en-GB"/>
              </w:rPr>
            </w:pPr>
          </w:p>
        </w:tc>
      </w:tr>
      <w:tr w:rsidRPr="00AD18C2" w:rsidR="00E0475E" w:rsidTr="3857E159" w14:paraId="49CE174A" w14:textId="77777777">
        <w:tc>
          <w:tcPr>
            <w:tcW w:w="4673" w:type="dxa"/>
            <w:tcMar/>
          </w:tcPr>
          <w:p w:rsidRPr="00AD18C2" w:rsidR="00E0475E" w:rsidP="00AE4330" w:rsidRDefault="001A44F8" w14:paraId="5A4838A6" w14:textId="7BF2293D">
            <w:pPr>
              <w:rPr>
                <w:rFonts w:ascii="Gill Sans MT" w:hAnsi="Gill Sans MT"/>
                <w:lang w:val="en-GB"/>
              </w:rPr>
            </w:pPr>
            <w:r w:rsidRPr="3857E159" w:rsidR="376FF160">
              <w:rPr>
                <w:rFonts w:ascii="Gill Sans MT" w:hAnsi="Gill Sans MT"/>
                <w:lang w:val="en-GB"/>
              </w:rPr>
              <w:t>A high status and a low status</w:t>
            </w:r>
            <w:r w:rsidRPr="3857E159" w:rsidR="1CDA5CED">
              <w:rPr>
                <w:rFonts w:ascii="Gill Sans MT" w:hAnsi="Gill Sans MT"/>
                <w:lang w:val="en-GB"/>
              </w:rPr>
              <w:t xml:space="preserve"> combined</w:t>
            </w:r>
            <w:r w:rsidRPr="3857E159" w:rsidR="4771D769">
              <w:rPr>
                <w:rFonts w:ascii="Gill Sans MT" w:hAnsi="Gill Sans MT"/>
                <w:lang w:val="en-GB"/>
              </w:rPr>
              <w:t xml:space="preserve"> </w:t>
            </w:r>
            <w:r w:rsidRPr="3857E159" w:rsidR="4771D769">
              <w:rPr>
                <w:rFonts w:ascii="Gill Sans MT" w:hAnsi="Gill Sans MT"/>
                <w:lang w:val="en-GB"/>
              </w:rPr>
              <w:t>lead</w:t>
            </w:r>
            <w:r w:rsidRPr="3857E159" w:rsidR="4771D769">
              <w:rPr>
                <w:rFonts w:ascii="Gill Sans MT" w:hAnsi="Gill Sans MT"/>
                <w:lang w:val="en-GB"/>
              </w:rPr>
              <w:t xml:space="preserve"> to a </w:t>
            </w:r>
            <w:r w:rsidRPr="3857E159" w:rsidR="28B284CC">
              <w:rPr>
                <w:rFonts w:ascii="Gill Sans MT" w:hAnsi="Gill Sans MT"/>
                <w:lang w:val="en-GB"/>
              </w:rPr>
              <w:t xml:space="preserve">‘master and servant’ relation. This relationship becomes more interesting when the ‘servant’ undermines the position of the ‘master’ but without changing their status. </w:t>
            </w:r>
            <w:r w:rsidRPr="3857E159" w:rsidR="5378079D">
              <w:rPr>
                <w:rFonts w:ascii="Gill Sans MT" w:hAnsi="Gill Sans MT"/>
                <w:lang w:val="en-GB"/>
              </w:rPr>
              <w:t>Play this combination</w:t>
            </w:r>
            <w:r w:rsidRPr="3857E159" w:rsidR="4C34A396">
              <w:rPr>
                <w:rFonts w:ascii="Gill Sans MT" w:hAnsi="Gill Sans MT"/>
                <w:lang w:val="en-GB"/>
              </w:rPr>
              <w:t>.</w:t>
            </w:r>
          </w:p>
          <w:p w:rsidRPr="00AD18C2" w:rsidR="00E0475E" w:rsidP="00AE4330" w:rsidRDefault="00693DEC" w14:paraId="109982A6" w14:textId="1D77FB18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56" behindDoc="1" locked="0" layoutInCell="1" allowOverlap="1" wp14:anchorId="02605684" wp14:editId="6E699B0D">
                      <wp:simplePos x="0" y="0"/>
                      <wp:positionH relativeFrom="column">
                        <wp:posOffset>2581275</wp:posOffset>
                      </wp:positionH>
                      <wp:positionV relativeFrom="paragraph">
                        <wp:posOffset>167005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6" name="Rectangle 1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66" style="position:absolute;margin-left:203.25pt;margin-top:13.15pt;width:21.15pt;height:20.25pt;z-index:-25146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3C8A1FD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zN5Mzt8AAAAJAQAADwAAAGRycy9kb3ducmV2&#10;LnhtbEyPQU7DMBBF95W4gzVIbBB1aIKJQpyqQqq6KaooPcA0NkkgHkex24bbM6zocjRP/79fLifX&#10;i7MdQ+dJw+M8AWGp9qajRsPhY/2QgwgRyWDvyWr4sQGW1c2sxML4C73b8z42gkMoFKihjXEopAx1&#10;ax2GuR8s8e/Tjw4jn2MjzYgXDne9XCSJkg474oYWB/va2vp7f3Iaavn8hdt0tUvvu2GTHeLb1iuj&#10;9d3ttHoBEe0U/2H402d1qNjp6E9kgug1ZIl6YlTDQqUgGMiynLccNSiVg6xKeb2g+gU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DM3kzO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  <w:tcMar/>
          </w:tcPr>
          <w:p w:rsidRPr="00AD18C2" w:rsidR="00E0475E" w:rsidP="00AE4330" w:rsidRDefault="00693DEC" w14:paraId="6C35C217" w14:textId="7CF5A5F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57" behindDoc="1" locked="0" layoutInCell="1" allowOverlap="1" wp14:anchorId="6EFA2662" wp14:editId="480AF464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971550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7" name="Rectangle 1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67" style="position:absolute;margin-left:202.9pt;margin-top:76.5pt;width:21.15pt;height:20.25pt;z-index:-25145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2B49F6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KSFnNuAAAAALAQAADwAAAGRycy9kb3ducmV2&#10;LnhtbEyPwU7DMBBE70j8g7VIXBB1SpJSQpyqQkJcWiFKP2AbL0kgXkex24a/ZznBcWdGs2/K1eR6&#10;daIxdJ4NzGcJKOLa244bA/v359slqBCRLfaeycA3BVhVlxclFtaf+Y1Ou9goKeFQoIE2xqHQOtQt&#10;OQwzPxCL9+FHh1HOsdF2xLOUu17fJclCO+xYPrQ40FNL9dfu6AzU+v4TN+n6Nb3phpdsH7cbv7DG&#10;XF9N60dQkab4F4ZffEGHSpgO/sg2qN5AluSCHsXIUxkliSxbzkEdRHlIc9BVqf9vqH4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KSFnNuAAAAAL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  <w:r w:rsidR="7A184132">
              <w:rPr>
                <w:rFonts w:ascii="Gill Sans MT" w:hAnsi="Gill Sans MT"/>
                <w:lang w:val="en-GB"/>
              </w:rPr>
              <w:t>2 players. The rest of the working group forms the audience. One actor is a child that is stealing a candy. The other is mother or father</w:t>
            </w:r>
            <w:r w:rsidR="1C22326C">
              <w:rPr>
                <w:rFonts w:ascii="Gill Sans MT" w:hAnsi="Gill Sans MT"/>
                <w:lang w:val="en-GB"/>
              </w:rPr>
              <w:t xml:space="preserve">, </w:t>
            </w:r>
            <w:r w:rsidR="1C22326C">
              <w:rPr>
                <w:rFonts w:ascii="Gill Sans MT" w:hAnsi="Gill Sans MT"/>
                <w:lang w:val="en-GB"/>
              </w:rPr>
              <w:t>cat</w:t>
            </w:r>
            <w:r w:rsidR="55866964">
              <w:rPr>
                <w:rFonts w:ascii="Gill Sans MT" w:hAnsi="Gill Sans MT"/>
                <w:lang w:val="en-GB"/>
              </w:rPr>
              <w:t>ching</w:t>
            </w:r>
            <w:r w:rsidR="55866964">
              <w:rPr>
                <w:rFonts w:ascii="Gill Sans MT" w:hAnsi="Gill Sans MT"/>
                <w:lang w:val="en-GB"/>
              </w:rPr>
              <w:t xml:space="preserve"> the child. (Play yourself, not ‘as a child</w:t>
            </w:r>
            <w:r w:rsidR="100A7CFB">
              <w:rPr>
                <w:rFonts w:ascii="Gill Sans MT" w:hAnsi="Gill Sans MT"/>
                <w:lang w:val="en-GB"/>
              </w:rPr>
              <w:t>’). Play this improvisation two times, chang</w:t>
            </w:r>
            <w:r w:rsidR="230B5E9F">
              <w:rPr>
                <w:rFonts w:ascii="Gill Sans MT" w:hAnsi="Gill Sans MT"/>
                <w:lang w:val="en-GB"/>
              </w:rPr>
              <w:t>ing</w:t>
            </w:r>
            <w:r w:rsidR="100A7CFB">
              <w:rPr>
                <w:rFonts w:ascii="Gill Sans MT" w:hAnsi="Gill Sans MT"/>
                <w:lang w:val="en-GB"/>
              </w:rPr>
              <w:t xml:space="preserve"> the status</w:t>
            </w:r>
            <w:r w:rsidR="34F2D59B">
              <w:rPr>
                <w:rFonts w:ascii="Gill Sans MT" w:hAnsi="Gill Sans MT"/>
                <w:lang w:val="en-GB"/>
              </w:rPr>
              <w:t xml:space="preserve"> in between plays</w:t>
            </w:r>
            <w:r w:rsidR="100A7CFB">
              <w:rPr>
                <w:rFonts w:ascii="Gill Sans MT" w:hAnsi="Gill Sans MT"/>
                <w:lang w:val="en-GB"/>
              </w:rPr>
              <w:t>. The second time two other members of the group are playing.</w:t>
            </w:r>
          </w:p>
          <w:p w:rsidRPr="00AD18C2" w:rsidR="00E0475E" w:rsidP="00693DEC" w:rsidRDefault="00E0475E" w14:paraId="424F401D" w14:textId="4BA54E9B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E0475E" w:rsidP="00AE4330" w:rsidRDefault="00F247BE" w14:paraId="755B609D" w14:textId="005287ED">
            <w:pPr>
              <w:rPr>
                <w:rFonts w:ascii="Gill Sans MT" w:hAnsi="Gill Sans MT"/>
                <w:lang w:val="en-GB"/>
              </w:rPr>
            </w:pPr>
            <w:r>
              <w:rPr>
                <w:rFonts w:ascii="Gill Sans MT" w:hAnsi="Gill Sans MT"/>
                <w:lang w:val="en-GB"/>
              </w:rPr>
              <w:t xml:space="preserve">Give directions to replay the situations and </w:t>
            </w:r>
            <w:r w:rsidR="00930289">
              <w:rPr>
                <w:rFonts w:ascii="Gill Sans MT" w:hAnsi="Gill Sans MT"/>
                <w:lang w:val="en-GB"/>
              </w:rPr>
              <w:t xml:space="preserve">try it again. </w:t>
            </w:r>
          </w:p>
          <w:p w:rsidRPr="00AD18C2" w:rsidR="00E0475E" w:rsidP="00AE4330" w:rsidRDefault="00E0475E" w14:paraId="4D965D32" w14:textId="1FDE3CD5">
            <w:pPr>
              <w:rPr>
                <w:rFonts w:ascii="Gill Sans MT" w:hAnsi="Gill Sans MT"/>
                <w:lang w:val="en-GB"/>
              </w:rPr>
            </w:pPr>
          </w:p>
          <w:p w:rsidRPr="00AD18C2" w:rsidR="00E0475E" w:rsidP="00AE4330" w:rsidRDefault="005F35DA" w14:paraId="1C82323D" w14:textId="2BD07532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58" behindDoc="1" locked="0" layoutInCell="1" allowOverlap="1" wp14:anchorId="38F52D3E" wp14:editId="0B67EEC7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506730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8" name="Rectangle 1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68" style="position:absolute;margin-left:202.9pt;margin-top:39.9pt;width:21.15pt;height:20.25pt;z-index:-251458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76DF2B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l4c3m+AAAAAKAQAADwAAAGRycy9kb3ducmV2&#10;LnhtbEyPwU7DMAyG70i8Q2QkLoilW8s2StNpQkJchhBjD+A1pi00TtVkW3n7eSc4WZY//f7+YjW6&#10;Th1pCK1nA9NJAoq48rbl2sDu8+V+CSpEZIudZzLwSwFW5fVVgbn1J/6g4zbWSkI45GigibHPtQ5V&#10;Qw7DxPfEcvvyg8Mo61BrO+BJwl2nZ0ky1w5blg8N9vTcUPWzPTgDlV584yZdv6d3bf+a7eLbxs+t&#10;Mbc34/oJVKQx/sFw0Rd1KMVp7w9sg+oMZMmDqEcDi0eZAmTZcgpqL+QsSUGXhf5foTwD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l4c3m+AAAAAK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</w:p>
        </w:tc>
      </w:tr>
      <w:tr w:rsidRPr="00AD18C2" w:rsidR="00E0475E" w:rsidTr="3857E159" w14:paraId="6764BE2A" w14:textId="77777777">
        <w:tc>
          <w:tcPr>
            <w:tcW w:w="4673" w:type="dxa"/>
            <w:tcMar/>
          </w:tcPr>
          <w:p w:rsidRPr="00AD18C2" w:rsidR="00E0475E" w:rsidP="00AE4330" w:rsidRDefault="00E0475E" w14:paraId="06546BB3" w14:textId="319431E5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59" behindDoc="1" locked="0" layoutInCell="1" allowOverlap="1" wp14:anchorId="1EE03E81" wp14:editId="34D709F2">
                      <wp:simplePos x="0" y="0"/>
                      <wp:positionH relativeFrom="column">
                        <wp:posOffset>2574925</wp:posOffset>
                      </wp:positionH>
                      <wp:positionV relativeFrom="paragraph">
                        <wp:posOffset>177165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9" name="Rectangle 16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69" style="position:absolute;margin-left:202.75pt;margin-top:13.95pt;width:21.15pt;height:20.25pt;z-index:-251456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01B711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uOnQAN8AAAAJAQAADwAAAGRycy9kb3ducmV2&#10;LnhtbEyPQU7DMBBF90jcwRokNog6tGlSQiZVhYTYFCFKDzCNhyQQ21HstuH2DCtYjubp//fL9WR7&#10;deIxdN4h3M0SUOxqbzrXIOzfn25XoEIkZ6j3jhG+OcC6urwoqTD+7N74tIuNkhAXCkJoYxwKrUPd&#10;sqUw8wM7+X340VKUc2y0Geks4bbX8yTJtKXOSUNLAz+2XH/tjhah1vknbReb18VNNzyn+/iy9ZlB&#10;vL6aNg+gIk/xD4ZffVGHSpwO/uhMUD1CmiyXgiLM83tQAqRpLlsOCNkqBV2V+v+C6gc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46dAA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  <w:r w:rsidR="004F4ED0">
              <w:rPr>
                <w:rFonts w:ascii="Gill Sans MT" w:hAnsi="Gill Sans MT"/>
                <w:lang w:val="en-GB"/>
              </w:rPr>
              <w:t>A changing status means that one or both of the status</w:t>
            </w:r>
            <w:r w:rsidR="005C3563">
              <w:rPr>
                <w:rFonts w:ascii="Gill Sans MT" w:hAnsi="Gill Sans MT"/>
                <w:lang w:val="en-GB"/>
              </w:rPr>
              <w:t>es</w:t>
            </w:r>
            <w:r w:rsidR="00BB69E9">
              <w:rPr>
                <w:rFonts w:ascii="Gill Sans MT" w:hAnsi="Gill Sans MT"/>
                <w:lang w:val="en-GB"/>
              </w:rPr>
              <w:t xml:space="preserve"> are changing during the improvisation. </w:t>
            </w:r>
            <w:r w:rsidR="00367836">
              <w:rPr>
                <w:rFonts w:ascii="Gill Sans MT" w:hAnsi="Gill Sans MT"/>
                <w:lang w:val="en-GB"/>
              </w:rPr>
              <w:t>Play this combination</w:t>
            </w:r>
            <w:r w:rsidR="006F5B4A">
              <w:rPr>
                <w:rFonts w:ascii="Gill Sans MT" w:hAnsi="Gill Sans MT"/>
                <w:lang w:val="en-GB"/>
              </w:rPr>
              <w:t>.</w:t>
            </w:r>
          </w:p>
          <w:p w:rsidRPr="00AD18C2" w:rsidR="00E0475E" w:rsidP="00AE4330" w:rsidRDefault="00E0475E" w14:paraId="6FB455FE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E0475E" w:rsidP="00AE4330" w:rsidRDefault="00E0475E" w14:paraId="7453D24D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E0475E" w:rsidP="001043BA" w:rsidRDefault="001043BA" w14:paraId="024D3866" w14:textId="7EED73DD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60" behindDoc="1" locked="0" layoutInCell="1" allowOverlap="1" wp14:anchorId="498BFA2F" wp14:editId="08E7D358">
                      <wp:simplePos x="0" y="0"/>
                      <wp:positionH relativeFrom="column">
                        <wp:posOffset>2589530</wp:posOffset>
                      </wp:positionH>
                      <wp:positionV relativeFrom="paragraph">
                        <wp:posOffset>510540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70" name="Rectangle 1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70" style="position:absolute;margin-left:203.9pt;margin-top:40.2pt;width:21.15pt;height:20.25pt;z-index:-251455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6BDB211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TxIEKOAAAAAKAQAADwAAAGRycy9kb3ducmV2&#10;LnhtbEyPQU7DMBBF90jcwRokNojabUNbQpyqQkJsihClB5jGQxKIx1HstuH2DCtYjv7T/2+K9eg7&#10;daIhtoEtTCcGFHEVXMu1hf370+0KVEzIDrvAZOGbIqzLy4sCcxfO/EanXaqVlHDM0UKTUp9rHauG&#10;PMZJ6Ikl+wiDxyTnUGs34FnKfadnxiy0x5ZlocGeHhuqvnZHb6HSy0/czjev85u2f8726WUbFs7a&#10;66tx8wAq0Zj+YPjVF3UoxekQjuyi6ixkZinqycLKZKAEyO7MFNRByJm5B10W+v8L5Q8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TxIEKOAAAAAK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  <w:r w:rsidR="7614D691">
              <w:rPr>
                <w:rFonts w:ascii="Gill Sans MT" w:hAnsi="Gill Sans MT"/>
                <w:lang w:val="en-GB"/>
              </w:rPr>
              <w:t xml:space="preserve">2 players. Everyone plays. If you have </w:t>
            </w:r>
            <w:r w:rsidR="21E01EDC">
              <w:rPr>
                <w:rFonts w:ascii="Gill Sans MT" w:hAnsi="Gill Sans MT"/>
                <w:lang w:val="en-GB"/>
              </w:rPr>
              <w:t xml:space="preserve">odd numbers in your working group, double a role. One actor is a teenager </w:t>
            </w:r>
            <w:r w:rsidR="7F0DCB9C">
              <w:rPr>
                <w:rFonts w:ascii="Gill Sans MT" w:hAnsi="Gill Sans MT"/>
                <w:lang w:val="en-GB"/>
              </w:rPr>
              <w:t xml:space="preserve">returning home</w:t>
            </w:r>
            <w:r w:rsidR="21E01EDC">
              <w:rPr>
                <w:rFonts w:ascii="Gill Sans MT" w:hAnsi="Gill Sans MT"/>
                <w:lang w:val="en-GB"/>
              </w:rPr>
              <w:t xml:space="preserve"> too late </w:t>
            </w:r>
            <w:r w:rsidR="16AC2B63">
              <w:rPr>
                <w:rFonts w:ascii="Gill Sans MT" w:hAnsi="Gill Sans MT"/>
                <w:lang w:val="en-GB"/>
              </w:rPr>
              <w:t xml:space="preserve">from a party. The other is a parent. </w:t>
            </w:r>
          </w:p>
        </w:tc>
        <w:tc>
          <w:tcPr>
            <w:tcW w:w="4678" w:type="dxa"/>
            <w:tcMar/>
          </w:tcPr>
          <w:p w:rsidRPr="00AD18C2" w:rsidR="00E0475E" w:rsidP="00AE4330" w:rsidRDefault="00E0475E" w14:paraId="67794A0A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E0475E" w:rsidP="00AE4330" w:rsidRDefault="00E0475E" w14:paraId="331A4930" w14:textId="2193921B">
            <w:pPr>
              <w:rPr>
                <w:rFonts w:ascii="Gill Sans MT" w:hAnsi="Gill Sans MT"/>
                <w:lang w:val="en-GB"/>
              </w:rPr>
            </w:pPr>
          </w:p>
          <w:p w:rsidRPr="00AD18C2" w:rsidR="00E0475E" w:rsidP="00AE4330" w:rsidRDefault="00930289" w14:paraId="127681F8" w14:textId="3558DFEA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61" behindDoc="1" locked="0" layoutInCell="1" allowOverlap="1" wp14:anchorId="030871AF" wp14:editId="60BD8ED6">
                      <wp:simplePos x="0" y="0"/>
                      <wp:positionH relativeFrom="column">
                        <wp:posOffset>2570480</wp:posOffset>
                      </wp:positionH>
                      <wp:positionV relativeFrom="paragraph">
                        <wp:posOffset>176530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71" name="Rectangle 1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71" style="position:absolute;margin-left:202.4pt;margin-top:13.9pt;width:21.15pt;height:20.25pt;z-index:-251454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40177E5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Wk++2N8AAAAJAQAADwAAAGRycy9kb3ducmV2&#10;LnhtbEyPQUvDQBCF74L/YRnBi9hNm5CUmE0pgnipiLU/YJodk2h2NmS3bfz3jic9DY95vPe9ajO7&#10;QZ1pCr1nA8tFAoq48bbn1sDh/el+DSpEZIuDZzLwTQE29fVVhaX1F36j8z62SkI4lGigi3EstQ5N&#10;Rw7Dwo/E8vvwk8Mocmq1nfAi4W7QqyTJtcOepaHDkR47ar72J2eg0cUn7tLta3rXj8/ZIb7sfG6N&#10;ub2Ztw+gIs3xzwy/+IIOtTAd/YltUIOBLMkEPRpYFXLFkGXFEtTRQL5OQdeV/r+g/gE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BaT77Y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</w:tc>
      </w:tr>
      <w:tr w:rsidRPr="00AD18C2" w:rsidR="00676CBD" w:rsidTr="3857E159" w14:paraId="1B0BF2C2" w14:textId="77777777">
        <w:tc>
          <w:tcPr>
            <w:tcW w:w="4673" w:type="dxa"/>
            <w:tcMar/>
          </w:tcPr>
          <w:p w:rsidRPr="00AD18C2" w:rsidR="00676CBD" w:rsidP="00AE4330" w:rsidRDefault="00676CBD" w14:paraId="6CAE2CDB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41" behindDoc="1" locked="0" layoutInCell="1" allowOverlap="1" wp14:anchorId="37F43209" wp14:editId="2E30552B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0" name="Rectangle 16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60" style="position:absolute;margin-left:201.75pt;margin-top:12.95pt;width:21.15pt;height:20.25pt;z-index:-251481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3E09E2A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  <w:p w:rsidRPr="00AD18C2" w:rsidR="00676CBD" w:rsidP="00AE4330" w:rsidRDefault="00676CBD" w14:paraId="70FBCD29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676CBD" w:rsidP="00AE4330" w:rsidRDefault="00676CBD" w14:paraId="06FA84A0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676CBD" w:rsidP="00AE4330" w:rsidRDefault="00676CBD" w14:paraId="53BEA2CC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676CBD" w:rsidP="00AE4330" w:rsidRDefault="00676CBD" w14:paraId="5378608C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42" behindDoc="1" locked="0" layoutInCell="1" allowOverlap="1" wp14:anchorId="0F401A8E" wp14:editId="29477B73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1" name="Rectangle 1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61" style="position:absolute;margin-left:202.9pt;margin-top:1.75pt;width:21.15pt;height:20.25pt;z-index:-251480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722172B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AD18C2" w:rsidR="00676CBD" w:rsidP="00AE4330" w:rsidRDefault="00676CBD" w14:paraId="4C1CBF0A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676CBD" w:rsidP="00AE4330" w:rsidRDefault="00676CBD" w14:paraId="05D9B6DB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676CBD" w:rsidP="00AE4330" w:rsidRDefault="00676CBD" w14:paraId="0C48A955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43" behindDoc="1" locked="0" layoutInCell="1" allowOverlap="1" wp14:anchorId="3657B7A8" wp14:editId="5E2D6971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62" name="Rectangle 1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62" style="position:absolute;margin-left:202.45pt;margin-top:1.65pt;width:21.15pt;height:20.25pt;z-index:-251479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3D0F2E2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AD18C2" w:rsidR="00676CBD" w:rsidP="00AE4330" w:rsidRDefault="00676CBD" w14:paraId="5A94D714" w14:textId="77777777">
            <w:pPr>
              <w:rPr>
                <w:rFonts w:ascii="Gill Sans MT" w:hAnsi="Gill Sans MT"/>
                <w:lang w:val="en-GB"/>
              </w:rPr>
            </w:pPr>
          </w:p>
        </w:tc>
      </w:tr>
      <w:tr w:rsidRPr="00AD18C2" w:rsidR="00676CBD" w:rsidTr="3857E159" w14:paraId="4BD9F1C8" w14:textId="77777777">
        <w:tc>
          <w:tcPr>
            <w:tcW w:w="4673" w:type="dxa"/>
            <w:tcMar/>
          </w:tcPr>
          <w:p w:rsidRPr="00AD18C2" w:rsidR="00676CBD" w:rsidP="00AE4330" w:rsidRDefault="00676CBD" w14:paraId="7E7F7E0E" w14:textId="77777777">
            <w:pPr>
              <w:rPr>
                <w:rFonts w:ascii="Gill Sans MT" w:hAnsi="Gill Sans MT"/>
                <w:noProof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676CBD" w:rsidP="00AE4330" w:rsidRDefault="00676CBD" w14:paraId="7C13ECFF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676CBD" w:rsidP="00AE4330" w:rsidRDefault="00676CBD" w14:paraId="2377F40A" w14:textId="77777777">
            <w:pPr>
              <w:rPr>
                <w:rFonts w:ascii="Gill Sans MT" w:hAnsi="Gill Sans MT"/>
                <w:lang w:val="en-GB"/>
              </w:rPr>
            </w:pPr>
          </w:p>
        </w:tc>
      </w:tr>
    </w:tbl>
    <w:p w:rsidRPr="00AD18C2" w:rsidR="00676CBD" w:rsidP="005B6544" w:rsidRDefault="00676CBD" w14:paraId="4DCC0325" w14:textId="26A183DA">
      <w:pPr>
        <w:rPr>
          <w:rFonts w:ascii="Gill Sans MT" w:hAnsi="Gill Sans MT"/>
          <w:lang w:val="en-GB"/>
        </w:rPr>
      </w:pPr>
    </w:p>
    <w:p w:rsidRPr="00AD18C2" w:rsidR="00094B92" w:rsidRDefault="00094B92" w14:paraId="1D4BFAC5" w14:textId="454B32D3">
      <w:pPr>
        <w:rPr>
          <w:rFonts w:ascii="Gill Sans MT" w:hAnsi="Gill Sans MT"/>
          <w:lang w:val="en-GB"/>
        </w:rPr>
      </w:pPr>
      <w:r w:rsidRPr="00AD18C2">
        <w:rPr>
          <w:rFonts w:ascii="Gill Sans MT" w:hAnsi="Gill Sans MT"/>
          <w:lang w:val="en-GB"/>
        </w:rPr>
        <w:br w:type="page"/>
      </w:r>
    </w:p>
    <w:tbl>
      <w:tblPr>
        <w:tblStyle w:val="Tabelraster"/>
        <w:tblW w:w="14029" w:type="dxa"/>
        <w:tblLook w:val="04A0" w:firstRow="1" w:lastRow="0" w:firstColumn="1" w:lastColumn="0" w:noHBand="0" w:noVBand="1"/>
      </w:tblPr>
      <w:tblGrid>
        <w:gridCol w:w="4673"/>
        <w:gridCol w:w="4678"/>
        <w:gridCol w:w="4678"/>
      </w:tblGrid>
      <w:tr w:rsidRPr="00AD18C2" w:rsidR="00094B92" w:rsidTr="3857E159" w14:paraId="6F5A8937" w14:textId="77777777">
        <w:tc>
          <w:tcPr>
            <w:tcW w:w="4673" w:type="dxa"/>
            <w:tcMar/>
          </w:tcPr>
          <w:p w:rsidRPr="00AD18C2" w:rsidR="00094B92" w:rsidP="00AE4330" w:rsidRDefault="00094B92" w14:paraId="4CB29CF7" w14:textId="77777777">
            <w:pPr>
              <w:jc w:val="center"/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lang w:val="en-GB"/>
              </w:rPr>
              <w:lastRenderedPageBreak/>
              <w:t>What am I doing</w:t>
            </w:r>
          </w:p>
        </w:tc>
        <w:tc>
          <w:tcPr>
            <w:tcW w:w="4678" w:type="dxa"/>
            <w:tcMar/>
          </w:tcPr>
          <w:p w:rsidRPr="00AD18C2" w:rsidR="00094B92" w:rsidP="00AE4330" w:rsidRDefault="00094B92" w14:paraId="7B3C8512" w14:textId="77777777">
            <w:pPr>
              <w:jc w:val="center"/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lang w:val="en-GB"/>
              </w:rPr>
              <w:t xml:space="preserve">How will I do it? </w:t>
            </w:r>
          </w:p>
        </w:tc>
        <w:tc>
          <w:tcPr>
            <w:tcW w:w="4678" w:type="dxa"/>
            <w:tcMar/>
          </w:tcPr>
          <w:p w:rsidRPr="00AD18C2" w:rsidR="00094B92" w:rsidP="00AE4330" w:rsidRDefault="00094B92" w14:paraId="5BC9FF78" w14:textId="745929BD">
            <w:pPr>
              <w:jc w:val="center"/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lang w:val="en-GB"/>
              </w:rPr>
              <w:t>Asking for help and feedback?</w:t>
            </w:r>
          </w:p>
        </w:tc>
      </w:tr>
      <w:tr w:rsidRPr="00AD18C2" w:rsidR="00094B92" w:rsidTr="3857E159" w14:paraId="465170A0" w14:textId="77777777">
        <w:tc>
          <w:tcPr>
            <w:tcW w:w="4673" w:type="dxa"/>
            <w:tcMar/>
          </w:tcPr>
          <w:p w:rsidRPr="0084269D" w:rsidR="00094B92" w:rsidP="00AE4330" w:rsidRDefault="00D63DD2" w14:paraId="7F4EEF06" w14:textId="4787A38D">
            <w:pPr>
              <w:rPr>
                <w:rFonts w:ascii="Gill Sans MT" w:hAnsi="Gill Sans MT"/>
                <w:color w:val="C00000"/>
                <w:lang w:val="en-GB"/>
              </w:rPr>
            </w:pPr>
            <w:r>
              <w:rPr>
                <w:rFonts w:ascii="Gill Sans MT" w:hAnsi="Gill Sans MT"/>
                <w:color w:val="C00000"/>
                <w:lang w:val="en-GB"/>
              </w:rPr>
              <w:t xml:space="preserve">2) </w:t>
            </w:r>
            <w:r w:rsidR="0084269D">
              <w:rPr>
                <w:rFonts w:ascii="Gill Sans MT" w:hAnsi="Gill Sans MT"/>
                <w:color w:val="C00000"/>
                <w:lang w:val="en-GB"/>
              </w:rPr>
              <w:t xml:space="preserve">Writing </w:t>
            </w:r>
            <w:r w:rsidR="001B417C">
              <w:rPr>
                <w:rFonts w:ascii="Gill Sans MT" w:hAnsi="Gill Sans MT"/>
                <w:color w:val="C00000"/>
                <w:lang w:val="en-GB"/>
              </w:rPr>
              <w:t>from different viewpoints or perspectives.</w:t>
            </w:r>
          </w:p>
        </w:tc>
        <w:tc>
          <w:tcPr>
            <w:tcW w:w="4678" w:type="dxa"/>
            <w:tcMar/>
          </w:tcPr>
          <w:p w:rsidRPr="00F57FCB" w:rsidR="00094B92" w:rsidP="00AE4330" w:rsidRDefault="00EC40F2" w14:paraId="1234B6B0" w14:textId="17AA1E4D">
            <w:pPr>
              <w:rPr>
                <w:rFonts w:ascii="Gill Sans MT" w:hAnsi="Gill Sans MT"/>
                <w:color w:val="00B050"/>
                <w:lang w:val="en-GB"/>
              </w:rPr>
            </w:pPr>
            <w:r>
              <w:rPr>
                <w:rFonts w:ascii="Gill Sans MT" w:hAnsi="Gill Sans MT"/>
                <w:color w:val="00B050"/>
                <w:lang w:val="en-GB"/>
              </w:rPr>
              <w:t>Do not mention the viewpoint in your texts.</w:t>
            </w:r>
          </w:p>
        </w:tc>
        <w:tc>
          <w:tcPr>
            <w:tcW w:w="4678" w:type="dxa"/>
            <w:tcMar/>
          </w:tcPr>
          <w:p w:rsidRPr="00AD18C2" w:rsidR="00094B92" w:rsidP="00AE4330" w:rsidRDefault="00094B92" w14:paraId="0B513B02" w14:textId="77777777">
            <w:pPr>
              <w:rPr>
                <w:rFonts w:ascii="Gill Sans MT" w:hAnsi="Gill Sans MT"/>
                <w:lang w:val="en-GB"/>
              </w:rPr>
            </w:pPr>
          </w:p>
        </w:tc>
      </w:tr>
      <w:tr w:rsidRPr="00AD18C2" w:rsidR="00094B92" w:rsidTr="3857E159" w14:paraId="1C47DE49" w14:textId="77777777">
        <w:tc>
          <w:tcPr>
            <w:tcW w:w="4673" w:type="dxa"/>
            <w:tcMar/>
          </w:tcPr>
          <w:p w:rsidRPr="00AD18C2" w:rsidR="00094B92" w:rsidP="003F1B4F" w:rsidRDefault="00094B92" w14:paraId="2B2AFB78" w14:textId="0A57349E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65" behindDoc="1" locked="0" layoutInCell="1" allowOverlap="1" wp14:anchorId="75F0FCA6" wp14:editId="550B2CF0">
                      <wp:simplePos x="0" y="0"/>
                      <wp:positionH relativeFrom="column">
                        <wp:posOffset>2587625</wp:posOffset>
                      </wp:positionH>
                      <wp:positionV relativeFrom="paragraph">
                        <wp:posOffset>354965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810766538" name="Rectangle 8107665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810766538" style="position:absolute;margin-left:203.75pt;margin-top:27.95pt;width:21.15pt;height:20.25pt;z-index:-251449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29F1A7A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3Ui6DeAAAAAJAQAADwAAAGRycy9kb3ducmV2&#10;LnhtbEyPQU7DMBBF90jcwRokNog6UCdtQpyqQkJsWiHaHmAaD0kgHkex24bbY1awHM3T/++Xq8n2&#10;4kyj7xxreJglIIhrZzpuNBz2L/dLED4gG+wdk4Zv8rCqrq9KLIy78Dudd6ERMYR9gRraEIZCSl+3&#10;ZNHP3EAcfx9utBjiOTbSjHiJ4baXj0mSSYsdx4YWB3puqf7anayGWi4+cTNfv83vuuFVHcJ24zKj&#10;9e3NtH4CEWgKfzD86kd1qKLT0Z3YeNFrUMkijaiGNM1BRECpPG45asgzBbIq5f8F1Q8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3Ui6DeAAAAAJ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  <w:r w:rsidR="007C0CF3">
              <w:rPr>
                <w:rFonts w:ascii="Gill Sans MT" w:hAnsi="Gill Sans MT"/>
                <w:lang w:val="en-GB"/>
              </w:rPr>
              <w:t>A physical viewpoint means that you write from a certain point in</w:t>
            </w:r>
            <w:r w:rsidR="003F1B4F">
              <w:rPr>
                <w:rFonts w:ascii="Gill Sans MT" w:hAnsi="Gill Sans MT"/>
                <w:lang w:val="en-GB"/>
              </w:rPr>
              <w:t xml:space="preserve"> a</w:t>
            </w:r>
            <w:r w:rsidR="007C0CF3">
              <w:rPr>
                <w:rFonts w:ascii="Gill Sans MT" w:hAnsi="Gill Sans MT"/>
                <w:lang w:val="en-GB"/>
              </w:rPr>
              <w:t xml:space="preserve"> space and </w:t>
            </w:r>
            <w:r w:rsidR="00ED154D">
              <w:rPr>
                <w:rFonts w:ascii="Gill Sans MT" w:hAnsi="Gill Sans MT"/>
                <w:lang w:val="en-GB"/>
              </w:rPr>
              <w:t>you write what you can see, hear, smell from that point.</w:t>
            </w:r>
          </w:p>
        </w:tc>
        <w:tc>
          <w:tcPr>
            <w:tcW w:w="4678" w:type="dxa"/>
            <w:tcMar/>
          </w:tcPr>
          <w:p w:rsidRPr="00AD18C2" w:rsidR="00094B92" w:rsidP="00AE4330" w:rsidRDefault="000950F0" w14:paraId="2AFE002A" w14:textId="76328576">
            <w:pPr>
              <w:rPr>
                <w:rFonts w:ascii="Gill Sans MT" w:hAnsi="Gill Sans MT"/>
                <w:lang w:val="en-GB"/>
              </w:rPr>
            </w:pPr>
            <w:r>
              <w:rPr>
                <w:rFonts w:ascii="Gill Sans MT" w:hAnsi="Gill Sans MT"/>
                <w:lang w:val="en-GB"/>
              </w:rPr>
              <w:t xml:space="preserve">2 writers. </w:t>
            </w:r>
            <w:r w:rsidR="0077106D">
              <w:rPr>
                <w:rFonts w:ascii="Gill Sans MT" w:hAnsi="Gill Sans MT"/>
                <w:lang w:val="en-GB"/>
              </w:rPr>
              <w:t xml:space="preserve">Everyone writes. </w:t>
            </w:r>
            <w:r w:rsidR="000E3F99">
              <w:rPr>
                <w:rFonts w:ascii="Gill Sans MT" w:hAnsi="Gill Sans MT"/>
                <w:lang w:val="en-GB"/>
              </w:rPr>
              <w:t>Write down 20 words, in turn.</w:t>
            </w:r>
          </w:p>
          <w:p w:rsidRPr="00AD18C2" w:rsidR="00094B92" w:rsidP="00AE4330" w:rsidRDefault="00094B92" w14:paraId="6D590F5D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66" behindDoc="1" locked="0" layoutInCell="1" allowOverlap="1" wp14:anchorId="205BBDDB" wp14:editId="1C61D46B">
                      <wp:simplePos x="0" y="0"/>
                      <wp:positionH relativeFrom="column">
                        <wp:posOffset>2602230</wp:posOffset>
                      </wp:positionH>
                      <wp:positionV relativeFrom="paragraph">
                        <wp:posOffset>34925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789433806" name="Rectangle 7894338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789433806" style="position:absolute;margin-left:204.9pt;margin-top:2.75pt;width:21.15pt;height:20.25pt;z-index:-25144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34B59A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l7Ysqd8AAAAIAQAADwAAAGRycy9kb3ducmV2&#10;LnhtbEyPwU7DMBBE70j8g7VIXBB12iYBQpyqQkJcWiFKP2AbL0kgXkex24a/ZznBbUczmnlbribX&#10;qxONofNsYD5LQBHX3nbcGNi/P9/egwoR2WLvmQx8U4BVdXlRYmH9md/otIuNkhIOBRpoYxwKrUPd&#10;ksMw8wOxeB9+dBhFjo22I56l3PV6kSS5dtixLLQ40FNL9dfu6AzU+u4TN8v16/KmG17SfdxufG6N&#10;ub6a1o+gIk3xLwy/+IIOlTAd/JFtUL2BNHkQ9Gggy0CJn2aLOaiDHHkCuir1/weqH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Xtiyp3wAAAAg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0CAF6743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9F49DA" w14:paraId="40192E36" w14:textId="39C7CFA0">
            <w:pPr>
              <w:rPr>
                <w:rFonts w:ascii="Gill Sans MT" w:hAnsi="Gill Sans MT"/>
                <w:lang w:val="en-GB"/>
              </w:rPr>
            </w:pPr>
            <w:r>
              <w:rPr>
                <w:rFonts w:ascii="Gill Sans MT" w:hAnsi="Gill Sans MT"/>
                <w:lang w:val="en-GB"/>
              </w:rPr>
              <w:t>Let the others of your working group guess what your viewpoint is.</w:t>
            </w:r>
          </w:p>
          <w:p w:rsidRPr="00AD18C2" w:rsidR="00094B92" w:rsidP="00AE4330" w:rsidRDefault="00094B92" w14:paraId="210EA24A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67" behindDoc="1" locked="0" layoutInCell="1" allowOverlap="1" wp14:anchorId="61814577" wp14:editId="5633BAB8">
                      <wp:simplePos x="0" y="0"/>
                      <wp:positionH relativeFrom="column">
                        <wp:posOffset>2589530</wp:posOffset>
                      </wp:positionH>
                      <wp:positionV relativeFrom="paragraph">
                        <wp:posOffset>21590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50278913" name="Rectangle 502789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50278913" style="position:absolute;margin-left:203.9pt;margin-top:1.7pt;width:21.15pt;height:20.25pt;z-index:-251447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87A31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J//8CN4AAAAIAQAADwAAAGRycy9kb3ducmV2&#10;LnhtbEyPwU7DMBBE70j8g7VIXBC1S0ILIU5VISEuRYjSD9jGSxKI11HstuHvWU5w29GMZt6Wq8n3&#10;6khj7AJbmM8MKOI6uI4bC7v3p+s7UDEhO+wDk4VvirCqzs9KLFw48Rsdt6lRUsKxQAttSkOhdaxb&#10;8hhnYSAW7yOMHpPIsdFuxJOU+17fGLPQHjuWhRYHemyp/toevIVaLz9xk61fs6tueM536WUTFs7a&#10;y4tp/QAq0ZT+wvCLL+hQCdM+HNhF1VvIzVLQk4UsByV+fmvmoPZyZPe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Cf//A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4974AE19" w14:textId="77777777">
            <w:pPr>
              <w:rPr>
                <w:rFonts w:ascii="Gill Sans MT" w:hAnsi="Gill Sans MT"/>
                <w:lang w:val="en-GB"/>
              </w:rPr>
            </w:pPr>
          </w:p>
        </w:tc>
      </w:tr>
      <w:tr w:rsidRPr="00AD18C2" w:rsidR="00094B92" w:rsidTr="3857E159" w14:paraId="13BF73E5" w14:textId="77777777">
        <w:tc>
          <w:tcPr>
            <w:tcW w:w="4673" w:type="dxa"/>
            <w:tcMar/>
          </w:tcPr>
          <w:p w:rsidRPr="00AD18C2" w:rsidR="00094B92" w:rsidP="0087438A" w:rsidRDefault="00094B92" w14:paraId="3DDCDFC7" w14:textId="744AC3B4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68" behindDoc="1" locked="0" layoutInCell="1" allowOverlap="1" wp14:anchorId="00EF128E" wp14:editId="093C6D61">
                      <wp:simplePos x="0" y="0"/>
                      <wp:positionH relativeFrom="column">
                        <wp:posOffset>2587625</wp:posOffset>
                      </wp:positionH>
                      <wp:positionV relativeFrom="paragraph">
                        <wp:posOffset>342265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027508559" name="Rectangle 10275085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027508559" style="position:absolute;margin-left:203.75pt;margin-top:26.95pt;width:21.15pt;height:20.25pt;z-index:-251446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0E756CD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kUC2c+AAAAAJAQAADwAAAGRycy9kb3ducmV2&#10;LnhtbEyPQU7DMBBF90jcwRokNog6ELclIZOqQkLdtKooPYAbD0kgHkex24bb467ocjRP/79fLEbb&#10;iRMNvnWM8DRJQBBXzrRcI+w/3x9fQPig2ejOMSH8kodFeXtT6Ny4M3/QaRdqEUPY5xqhCaHPpfRV&#10;Q1b7ieuJ4+/LDVaHeA61NIM+x3DbyeckmUmrW44Nje7praHqZ3e0CJWcf+t1utymD22/UvuwWbuZ&#10;Qby/G5evIAKN4R+Gi35UhzI6HdyRjRcdgkrm04giTNMMRASUyuKWA0KmFMiykNcLyj8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kUC2c+AAAAAJ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  <w:r w:rsidR="003058B8">
              <w:rPr>
                <w:rFonts w:ascii="Gill Sans MT" w:hAnsi="Gill Sans MT"/>
                <w:lang w:val="en-GB"/>
              </w:rPr>
              <w:t xml:space="preserve">A viewpoint from a physical object means that you are pretending </w:t>
            </w:r>
            <w:r w:rsidR="00C6539A">
              <w:rPr>
                <w:rFonts w:ascii="Gill Sans MT" w:hAnsi="Gill Sans MT"/>
                <w:lang w:val="en-GB"/>
              </w:rPr>
              <w:t xml:space="preserve">that you are that object as a living </w:t>
            </w:r>
            <w:r w:rsidR="00A73F4E">
              <w:rPr>
                <w:rFonts w:ascii="Gill Sans MT" w:hAnsi="Gill Sans MT"/>
                <w:lang w:val="en-GB"/>
              </w:rPr>
              <w:t>thing</w:t>
            </w:r>
            <w:r w:rsidR="0087438A">
              <w:rPr>
                <w:rFonts w:ascii="Gill Sans MT" w:hAnsi="Gill Sans MT"/>
                <w:lang w:val="en-GB"/>
              </w:rPr>
              <w:t xml:space="preserve"> and write from the world of that object. </w:t>
            </w:r>
          </w:p>
        </w:tc>
        <w:tc>
          <w:tcPr>
            <w:tcW w:w="4678" w:type="dxa"/>
            <w:tcMar/>
          </w:tcPr>
          <w:p w:rsidRPr="00AD18C2" w:rsidR="00094B92" w:rsidP="00AE4330" w:rsidRDefault="00112B21" w14:paraId="5D81A803" w14:textId="54293764">
            <w:pPr>
              <w:rPr>
                <w:rFonts w:ascii="Gill Sans MT" w:hAnsi="Gill Sans MT"/>
                <w:lang w:val="en-GB"/>
              </w:rPr>
            </w:pPr>
            <w:r w:rsidRPr="3857E159" w:rsidR="2E53255F">
              <w:rPr>
                <w:rFonts w:ascii="Gill Sans MT" w:hAnsi="Gill Sans MT"/>
                <w:lang w:val="en-GB"/>
              </w:rPr>
              <w:t>1</w:t>
            </w:r>
            <w:r w:rsidRPr="3857E159" w:rsidR="7BEA03CE">
              <w:rPr>
                <w:rFonts w:ascii="Gill Sans MT" w:hAnsi="Gill Sans MT"/>
                <w:lang w:val="en-GB"/>
              </w:rPr>
              <w:t>-</w:t>
            </w:r>
            <w:r w:rsidRPr="3857E159" w:rsidR="2E53255F">
              <w:rPr>
                <w:rFonts w:ascii="Gill Sans MT" w:hAnsi="Gill Sans MT"/>
                <w:lang w:val="en-GB"/>
              </w:rPr>
              <w:t xml:space="preserve">writer. </w:t>
            </w:r>
            <w:r w:rsidRPr="3857E159" w:rsidR="0FFD56EA">
              <w:rPr>
                <w:rFonts w:ascii="Gill Sans MT" w:hAnsi="Gill Sans MT"/>
                <w:lang w:val="en-GB"/>
              </w:rPr>
              <w:t>Everyone writes</w:t>
            </w:r>
            <w:r w:rsidRPr="3857E159" w:rsidR="6A4D8CE5">
              <w:rPr>
                <w:rFonts w:ascii="Gill Sans MT" w:hAnsi="Gill Sans MT"/>
                <w:lang w:val="en-GB"/>
              </w:rPr>
              <w:t xml:space="preserve"> about a</w:t>
            </w:r>
            <w:r w:rsidRPr="3857E159" w:rsidR="2E53255F">
              <w:rPr>
                <w:rFonts w:ascii="Gill Sans MT" w:hAnsi="Gill Sans MT"/>
                <w:lang w:val="en-GB"/>
              </w:rPr>
              <w:t xml:space="preserve">n important moment </w:t>
            </w:r>
            <w:r w:rsidRPr="3857E159" w:rsidR="2F85B01F">
              <w:rPr>
                <w:rFonts w:ascii="Gill Sans MT" w:hAnsi="Gill Sans MT"/>
                <w:lang w:val="en-GB"/>
              </w:rPr>
              <w:t>in their</w:t>
            </w:r>
            <w:r w:rsidRPr="3857E159" w:rsidR="2E53255F">
              <w:rPr>
                <w:rFonts w:ascii="Gill Sans MT" w:hAnsi="Gill Sans MT"/>
                <w:lang w:val="en-GB"/>
              </w:rPr>
              <w:t xml:space="preserve"> </w:t>
            </w:r>
            <w:r w:rsidRPr="3857E159" w:rsidR="2E53255F">
              <w:rPr>
                <w:rFonts w:ascii="Gill Sans MT" w:hAnsi="Gill Sans MT"/>
                <w:lang w:val="en-GB"/>
              </w:rPr>
              <w:t xml:space="preserve">own past. </w:t>
            </w:r>
            <w:r w:rsidRPr="3857E159" w:rsidR="0FFD56EA">
              <w:rPr>
                <w:rFonts w:ascii="Gill Sans MT" w:hAnsi="Gill Sans MT"/>
                <w:lang w:val="en-GB"/>
              </w:rPr>
              <w:t xml:space="preserve">9 lines. </w:t>
            </w:r>
          </w:p>
          <w:p w:rsidRPr="00AD18C2" w:rsidR="00094B92" w:rsidP="00AE4330" w:rsidRDefault="00094B92" w14:paraId="672FDCF4" w14:textId="518164EF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69" behindDoc="1" locked="0" layoutInCell="1" allowOverlap="1" wp14:anchorId="2A2759D1" wp14:editId="48362E3B">
                      <wp:simplePos x="0" y="0"/>
                      <wp:positionH relativeFrom="column">
                        <wp:posOffset>2595880</wp:posOffset>
                      </wp:positionH>
                      <wp:positionV relativeFrom="paragraph">
                        <wp:posOffset>34290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974070812" name="Rectangle 19740708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974070812" style="position:absolute;margin-left:204.4pt;margin-top:2.7pt;width:21.15pt;height:20.25pt;z-index:-251445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0E7E01C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UI1AZd8AAAAIAQAADwAAAGRycy9kb3ducmV2&#10;LnhtbEyPwU7DMBBE70j8g7VIXBB1QtNSQjZVhYS4FCFKP2AbL0kgXkex24a/r3sqtx3NaOZtsRxt&#10;pw48+NYJQjpJQLFUzrRSI2y/Xu8XoHwgMdQ5YYQ/9rAsr68Kyo07yicfNqFWsUR8TghNCH2uta8a&#10;tuQnrmeJ3rcbLIUoh1qbgY6x3Hb6IUnm2lIrcaGhnl8arn43e4tQ6ccfWk9XH9O7tn/LtuF97eYG&#10;8fZmXD2DCjyGSxjO+BEdysi0c3sxXnUIWbKI6AFhloGKfjZLU1C78/EEuiz0/wfKE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BQjUBl3wAAAAg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  <w:tcMar/>
          </w:tcPr>
          <w:p w:rsidRPr="00AD18C2" w:rsidR="00094B92" w:rsidP="00E717E0" w:rsidRDefault="00E717E0" w14:paraId="78313B5E" w14:textId="67A88471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70" behindDoc="1" locked="0" layoutInCell="1" allowOverlap="1" wp14:anchorId="136005D4" wp14:editId="5BFA9C76">
                      <wp:simplePos x="0" y="0"/>
                      <wp:positionH relativeFrom="column">
                        <wp:posOffset>2595880</wp:posOffset>
                      </wp:positionH>
                      <wp:positionV relativeFrom="paragraph">
                        <wp:posOffset>360680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765653621" name="Rectangle 7656536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765653621" style="position:absolute;margin-left:204.4pt;margin-top:28.4pt;width:21.15pt;height:20.25pt;z-index:-251444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04B78C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WHcK5+AAAAAJAQAADwAAAGRycy9kb3ducmV2&#10;LnhtbEyPzU7DMBCE70i8g7VIXBB1QtK0hGyqCglxKUKUPoAbL0kgXkex+8Pbs5zgtBrtaOabanV2&#10;gzrSFHrPCOksAUXceNtzi7B7f7pdggrRsDWDZ0L4pgCr+vKiMqX1J36j4za2SkI4lAahi3EstQ5N&#10;R86EmR+J5ffhJ2eiyKnVdjInCXeDvkuSQjvTszR0ZqTHjpqv7cEhNHrxaTbZ+jW76cfnfBdfNr6w&#10;iNdX5/UDqEjn+GeGX3xBh1qY9v7ANqgBIU+Wgh4R5oVcMeTzNAW1R7hfZKDrSv9fUP8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WHcK5+AAAAAJ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  <w:r w:rsidR="0DA597F8">
              <w:rPr>
                <w:rFonts w:ascii="Gill Sans MT" w:hAnsi="Gill Sans MT"/>
                <w:lang w:val="en-GB"/>
              </w:rPr>
              <w:t xml:space="preserve">Read </w:t>
            </w:r>
            <w:r w:rsidR="3E6CE4C6">
              <w:rPr>
                <w:rFonts w:ascii="Gill Sans MT" w:hAnsi="Gill Sans MT"/>
                <w:lang w:val="en-GB"/>
              </w:rPr>
              <w:t xml:space="preserve">a</w:t>
            </w:r>
            <w:r w:rsidR="0DA597F8">
              <w:rPr>
                <w:rFonts w:ascii="Gill Sans MT" w:hAnsi="Gill Sans MT"/>
                <w:lang w:val="en-GB"/>
              </w:rPr>
              <w:t xml:space="preserve"> text </w:t>
            </w:r>
            <w:r w:rsidR="6BCB5103">
              <w:rPr>
                <w:rFonts w:ascii="Gill Sans MT" w:hAnsi="Gill Sans MT"/>
                <w:lang w:val="en-GB"/>
              </w:rPr>
              <w:t xml:space="preserve">written by</w:t>
            </w:r>
            <w:r w:rsidR="0DA597F8">
              <w:rPr>
                <w:rFonts w:ascii="Gill Sans MT" w:hAnsi="Gill Sans MT"/>
                <w:lang w:val="en-GB"/>
              </w:rPr>
              <w:t xml:space="preserve"> someone else. Underline possibilities for improvement. Return the text and after </w:t>
            </w:r>
            <w:r w:rsidR="214A6031">
              <w:rPr>
                <w:rFonts w:ascii="Gill Sans MT" w:hAnsi="Gill Sans MT"/>
                <w:lang w:val="en-GB"/>
              </w:rPr>
              <w:t xml:space="preserve">adaptation discuss the results. </w:t>
            </w:r>
          </w:p>
        </w:tc>
      </w:tr>
      <w:tr w:rsidRPr="00AD18C2" w:rsidR="00094B92" w:rsidTr="3857E159" w14:paraId="65C9A1AD" w14:textId="77777777">
        <w:tc>
          <w:tcPr>
            <w:tcW w:w="4673" w:type="dxa"/>
            <w:tcMar/>
          </w:tcPr>
          <w:p w:rsidRPr="00AD18C2" w:rsidR="00094B92" w:rsidP="00E717E0" w:rsidRDefault="00E717E0" w14:paraId="565EFAE5" w14:textId="5360AFF6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71" behindDoc="1" locked="0" layoutInCell="1" allowOverlap="1" wp14:anchorId="6B6B1E94" wp14:editId="3466D210">
                      <wp:simplePos x="0" y="0"/>
                      <wp:positionH relativeFrom="column">
                        <wp:posOffset>2593975</wp:posOffset>
                      </wp:positionH>
                      <wp:positionV relativeFrom="paragraph">
                        <wp:posOffset>354965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02909103" name="Rectangle 102909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02909103" style="position:absolute;margin-left:204.25pt;margin-top:27.95pt;width:21.15pt;height:20.25pt;z-index:-251443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40C597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zQBBot8AAAAJAQAADwAAAGRycy9kb3ducmV2&#10;LnhtbEyPQU7DMBBF90jcwRokNog60CS0IU5VISE2rRClB5jGQxKIx1HstuH2DCtYjubp//fL1eR6&#10;daIxdJ4N3M0SUMS1tx03Bvbvz7cLUCEiW+w9k4FvCrCqLi9KLKw/8xuddrFREsKhQANtjEOhdahb&#10;chhmfiCW34cfHUY5x0bbEc8S7np9nyS5dtixNLQ40FNL9dfu6AzU+uETN/P16/ymG17SfdxufG6N&#10;ub6a1o+gIk3xD4ZffVGHSpwO/sg2qN5AmiwyQQ1k2RKUAGmWyJaDgWWegq5K/X9B9QM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DNAEGi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  <w:r w:rsidR="0087438A">
              <w:rPr>
                <w:rFonts w:ascii="Gill Sans MT" w:hAnsi="Gill Sans MT"/>
                <w:lang w:val="en-GB"/>
              </w:rPr>
              <w:t xml:space="preserve">A viewpoint of an emotion means that you write </w:t>
            </w:r>
            <w:r w:rsidR="005C0279">
              <w:rPr>
                <w:rFonts w:ascii="Gill Sans MT" w:hAnsi="Gill Sans MT"/>
                <w:lang w:val="en-GB"/>
              </w:rPr>
              <w:t xml:space="preserve">as if this emotion is </w:t>
            </w:r>
            <w:r w:rsidR="004E463E">
              <w:rPr>
                <w:rFonts w:ascii="Gill Sans MT" w:hAnsi="Gill Sans MT"/>
                <w:lang w:val="en-GB"/>
              </w:rPr>
              <w:t>directing your experiences.</w:t>
            </w:r>
          </w:p>
        </w:tc>
        <w:tc>
          <w:tcPr>
            <w:tcW w:w="4678" w:type="dxa"/>
            <w:tcMar/>
          </w:tcPr>
          <w:p w:rsidRPr="00AD18C2" w:rsidR="00094B92" w:rsidP="00E717E0" w:rsidRDefault="00E717E0" w14:paraId="408BCFDC" w14:textId="711542C0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72" behindDoc="1" locked="0" layoutInCell="1" allowOverlap="1" wp14:anchorId="7B0DC3B0" wp14:editId="5359422D">
                      <wp:simplePos x="0" y="0"/>
                      <wp:positionH relativeFrom="column">
                        <wp:posOffset>2602230</wp:posOffset>
                      </wp:positionH>
                      <wp:positionV relativeFrom="paragraph">
                        <wp:posOffset>358140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507219248" name="Rectangle 5072192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507219248" style="position:absolute;margin-left:204.9pt;margin-top:28.2pt;width:21.15pt;height:20.25pt;z-index:-251442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3B542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uJHAFuAAAAAJAQAADwAAAGRycy9kb3ducmV2&#10;LnhtbEyPwU7DMBBE70j8g7VIXBB12qaBhGyqCglxKUKUfsA2XpJAvI5itw1/jznBcTSjmTflerK9&#10;OvHoOycI81kCiqV2ppMGYf/+dHsPygcSQ70TRvhmD+vq8qKkwrizvPFpFxoVS8QXhNCGMBRa+7pl&#10;S37mBpbofbjRUohybLQZ6RzLba8XSZJpS53EhZYGfmy5/todLUKt7z5pu9y8Lm+64Tndh5etywzi&#10;9dW0eQAVeAp/YfjFj+hQRaaDO4rxqkdIkzyiB4RVloKKgXS1mIM6IORZDroq9f8H1Q8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uJHAFuAAAAAJ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  <w:r w:rsidR="48B360D4">
              <w:rPr>
                <w:rFonts w:ascii="Gill Sans MT" w:hAnsi="Gill Sans MT"/>
                <w:lang w:val="en-GB"/>
              </w:rPr>
              <w:t>2 writers</w:t>
            </w:r>
            <w:r w:rsidR="0DF8BD55">
              <w:rPr>
                <w:rFonts w:ascii="Gill Sans MT" w:hAnsi="Gill Sans MT"/>
                <w:lang w:val="en-GB"/>
              </w:rPr>
              <w:t>.</w:t>
            </w:r>
            <w:r w:rsidR="0FFD56EA">
              <w:rPr>
                <w:rFonts w:ascii="Gill Sans MT" w:hAnsi="Gill Sans MT"/>
                <w:lang w:val="en-GB"/>
              </w:rPr>
              <w:t xml:space="preserve"> Everyone writes</w:t>
            </w:r>
            <w:r w:rsidR="0FFD56EA">
              <w:rPr>
                <w:rFonts w:ascii="Gill Sans MT" w:hAnsi="Gill Sans MT"/>
                <w:lang w:val="en-GB"/>
              </w:rPr>
              <w:t xml:space="preserve">. </w:t>
            </w:r>
            <w:r w:rsidR="0DF8BD55">
              <w:rPr>
                <w:rFonts w:ascii="Gill Sans MT" w:hAnsi="Gill Sans MT"/>
                <w:lang w:val="en-GB"/>
              </w:rPr>
              <w:t xml:space="preserve"> </w:t>
            </w:r>
            <w:r w:rsidR="0DF8BD55">
              <w:rPr>
                <w:rFonts w:ascii="Gill Sans MT" w:hAnsi="Gill Sans MT"/>
                <w:lang w:val="en-GB"/>
              </w:rPr>
              <w:t xml:space="preserve">Write a sentence in turn. </w:t>
            </w:r>
            <w:r w:rsidR="0DF8BD55">
              <w:rPr>
                <w:rFonts w:ascii="Gill Sans MT" w:hAnsi="Gill Sans MT"/>
                <w:lang w:val="en-GB"/>
              </w:rPr>
              <w:t xml:space="preserve">Don’t</w:t>
            </w:r>
            <w:r w:rsidR="0DF8BD55">
              <w:rPr>
                <w:rFonts w:ascii="Gill Sans MT" w:hAnsi="Gill Sans MT"/>
                <w:lang w:val="en-GB"/>
              </w:rPr>
              <w:t xml:space="preserve"> talk. Descri</w:t>
            </w:r>
            <w:r w:rsidR="1A06141C">
              <w:rPr>
                <w:rFonts w:ascii="Gill Sans MT" w:hAnsi="Gill Sans MT"/>
                <w:lang w:val="en-GB"/>
              </w:rPr>
              <w:t xml:space="preserve">be the painting: </w:t>
            </w:r>
            <w:r w:rsidR="59964AC4">
              <w:rPr>
                <w:rFonts w:ascii="Gill Sans MT" w:hAnsi="Gill Sans MT"/>
                <w:lang w:val="en-GB"/>
              </w:rPr>
              <w:t>“</w:t>
            </w:r>
            <w:r w:rsidRPr="002601DB" w:rsidR="59964AC4">
              <w:rPr>
                <w:rFonts w:ascii="Gill Sans MT" w:hAnsi="Gill Sans MT"/>
                <w:lang w:val="en-GB"/>
              </w:rPr>
              <w:t xml:space="preserve">the night </w:t>
            </w:r>
            <w:r w:rsidR="59964AC4">
              <w:rPr>
                <w:rFonts w:ascii="Gill Sans MT" w:hAnsi="Gill Sans MT"/>
                <w:lang w:val="en-GB"/>
              </w:rPr>
              <w:t>café”</w:t>
            </w:r>
            <w:r w:rsidRPr="002601DB" w:rsidR="59964AC4">
              <w:rPr>
                <w:rFonts w:ascii="Gill Sans MT" w:hAnsi="Gill Sans MT"/>
                <w:lang w:val="en-GB"/>
              </w:rPr>
              <w:t xml:space="preserve"> </w:t>
            </w:r>
            <w:r w:rsidRPr="002601DB" w:rsidR="49C636AE">
              <w:rPr>
                <w:rFonts w:ascii="Gill Sans MT" w:hAnsi="Gill Sans MT"/>
                <w:lang w:val="en-GB"/>
              </w:rPr>
              <w:t xml:space="preserve">by</w:t>
            </w:r>
            <w:r w:rsidRPr="002601DB" w:rsidR="7E329640">
              <w:rPr>
                <w:rFonts w:ascii="Gill Sans MT" w:hAnsi="Gill Sans MT"/>
                <w:lang w:val="en-GB"/>
              </w:rPr>
              <w:t xml:space="preserve"> V</w:t>
            </w:r>
            <w:r w:rsidRPr="002601DB" w:rsidR="59964AC4">
              <w:rPr>
                <w:rFonts w:ascii="Gill Sans MT" w:hAnsi="Gill Sans MT"/>
                <w:lang w:val="en-GB"/>
              </w:rPr>
              <w:t xml:space="preserve">an </w:t>
            </w:r>
            <w:r w:rsidR="7E329640">
              <w:rPr>
                <w:rFonts w:ascii="Gill Sans MT" w:hAnsi="Gill Sans MT"/>
                <w:lang w:val="en-GB"/>
              </w:rPr>
              <w:t>G</w:t>
            </w:r>
            <w:r w:rsidRPr="002601DB" w:rsidR="59964AC4">
              <w:rPr>
                <w:rFonts w:ascii="Gill Sans MT" w:hAnsi="Gill Sans MT"/>
                <w:lang w:val="en-GB"/>
              </w:rPr>
              <w:t>ogh</w:t>
            </w:r>
            <w:r w:rsidR="7E329640">
              <w:rPr>
                <w:rFonts w:ascii="Gill Sans MT" w:hAnsi="Gill Sans MT"/>
                <w:lang w:val="en-GB"/>
              </w:rPr>
              <w:t xml:space="preserve"> (</w:t>
            </w:r>
            <w:r w:rsidR="244ADCEB">
              <w:rPr>
                <w:rFonts w:ascii="Gill Sans MT" w:hAnsi="Gill Sans MT"/>
                <w:lang w:val="en-GB"/>
              </w:rPr>
              <w:t xml:space="preserve">G</w:t>
            </w:r>
            <w:r w:rsidR="7E329640">
              <w:rPr>
                <w:rFonts w:ascii="Gill Sans MT" w:hAnsi="Gill Sans MT"/>
                <w:lang w:val="en-GB"/>
              </w:rPr>
              <w:t xml:space="preserve">oogle search, images</w:t>
            </w:r>
            <w:r w:rsidR="2E53255F">
              <w:rPr>
                <w:rFonts w:ascii="Gill Sans MT" w:hAnsi="Gill Sans MT"/>
                <w:lang w:val="en-GB"/>
              </w:rPr>
              <w:t>).</w:t>
            </w:r>
          </w:p>
        </w:tc>
        <w:tc>
          <w:tcPr>
            <w:tcW w:w="4678" w:type="dxa"/>
            <w:tcMar/>
          </w:tcPr>
          <w:p w:rsidRPr="00AD18C2" w:rsidR="00094B92" w:rsidP="00AE4330" w:rsidRDefault="00E717E0" w14:paraId="1DE384B9" w14:textId="28FE21DF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73" behindDoc="1" locked="0" layoutInCell="1" allowOverlap="1" wp14:anchorId="114335D6" wp14:editId="70578BD8">
                      <wp:simplePos x="0" y="0"/>
                      <wp:positionH relativeFrom="column">
                        <wp:posOffset>2595880</wp:posOffset>
                      </wp:positionH>
                      <wp:positionV relativeFrom="paragraph">
                        <wp:posOffset>344805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480392105" name="Rectangle 480392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480392105" style="position:absolute;margin-left:204.4pt;margin-top:27.15pt;width:21.15pt;height:20.25pt;z-index:-251441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63B591E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EUOFLOAAAAAJAQAADwAAAGRycy9kb3ducmV2&#10;LnhtbEyPwU7DMBBE70j8g7VIXBB1Qtw2hGyqCglxaYVo+wFuvCSBeB3Fbhv+HnOC42hGM2/K1WR7&#10;cabRd44R0lkCgrh2puMG4bB/uc9B+KDZ6N4xIXyTh1V1fVXqwrgLv9N5FxoRS9gXGqENYSik9HVL&#10;VvuZG4ij9+FGq0OUYyPNqC+x3PbyIUkW0uqO40KrB3puqf7anSxCLZefepOt37K7bnhVh7DduIVB&#10;vL2Z1k8gAk3hLwy/+BEdqsh0dCc2XvQIKskjekCYqwxEDKh5moI4IjyqHGRVyv8Pqh8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EUOFLOAAAAAJ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  <w:r w:rsidR="6AFE0A96">
              <w:rPr>
                <w:rFonts w:ascii="Gill Sans MT" w:hAnsi="Gill Sans MT"/>
                <w:lang w:val="en-GB"/>
              </w:rPr>
              <w:t xml:space="preserve">Read </w:t>
            </w:r>
            <w:r w:rsidR="3E1D3278">
              <w:rPr>
                <w:rFonts w:ascii="Gill Sans MT" w:hAnsi="Gill Sans MT"/>
                <w:lang w:val="en-GB"/>
              </w:rPr>
              <w:t>a</w:t>
            </w:r>
            <w:r w:rsidR="6AFE0A96">
              <w:rPr>
                <w:rFonts w:ascii="Gill Sans MT" w:hAnsi="Gill Sans MT"/>
                <w:lang w:val="en-GB"/>
              </w:rPr>
              <w:t xml:space="preserve"> text </w:t>
            </w:r>
            <w:r w:rsidR="20552902">
              <w:rPr>
                <w:rFonts w:ascii="Gill Sans MT" w:hAnsi="Gill Sans MT"/>
                <w:lang w:val="en-GB"/>
              </w:rPr>
              <w:t>written by</w:t>
            </w:r>
            <w:r w:rsidR="6AFE0A96">
              <w:rPr>
                <w:rFonts w:ascii="Gill Sans MT" w:hAnsi="Gill Sans MT"/>
                <w:lang w:val="en-GB"/>
              </w:rPr>
              <w:t xml:space="preserve"> someone of another working group. Discuss you</w:t>
            </w:r>
            <w:r w:rsidR="6F87A530">
              <w:rPr>
                <w:rFonts w:ascii="Gill Sans MT" w:hAnsi="Gill Sans MT"/>
                <w:lang w:val="en-GB"/>
              </w:rPr>
              <w:t>r</w:t>
            </w:r>
            <w:r w:rsidR="6AFE0A96">
              <w:rPr>
                <w:rFonts w:ascii="Gill Sans MT" w:hAnsi="Gill Sans MT"/>
                <w:lang w:val="en-GB"/>
              </w:rPr>
              <w:t xml:space="preserve"> </w:t>
            </w:r>
            <w:r w:rsidR="6AFE0A96">
              <w:rPr>
                <w:rFonts w:ascii="Gill Sans MT" w:hAnsi="Gill Sans MT"/>
                <w:lang w:val="en-GB"/>
              </w:rPr>
              <w:t xml:space="preserve">emotional feelings</w:t>
            </w:r>
            <w:r w:rsidR="6F87A530">
              <w:rPr>
                <w:rFonts w:ascii="Gill Sans MT" w:hAnsi="Gill Sans MT"/>
                <w:lang w:val="en-GB"/>
              </w:rPr>
              <w:t xml:space="preserve"> about the story. </w:t>
            </w:r>
          </w:p>
          <w:p w:rsidRPr="00AD18C2" w:rsidR="00094B92" w:rsidP="00AE4330" w:rsidRDefault="00094B92" w14:paraId="3C67663A" w14:textId="77777777">
            <w:pPr>
              <w:rPr>
                <w:rFonts w:ascii="Gill Sans MT" w:hAnsi="Gill Sans MT"/>
                <w:lang w:val="en-GB"/>
              </w:rPr>
            </w:pPr>
          </w:p>
        </w:tc>
      </w:tr>
      <w:tr w:rsidRPr="00AD18C2" w:rsidR="00094B92" w:rsidTr="3857E159" w14:paraId="562D2A69" w14:textId="77777777">
        <w:tc>
          <w:tcPr>
            <w:tcW w:w="4673" w:type="dxa"/>
            <w:tcMar/>
          </w:tcPr>
          <w:p w:rsidRPr="00AD18C2" w:rsidR="00094B92" w:rsidP="00AE4330" w:rsidRDefault="00094B92" w14:paraId="487EE7E0" w14:textId="45F39C5C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74" behindDoc="1" locked="0" layoutInCell="1" allowOverlap="1" wp14:anchorId="564006BB" wp14:editId="13646E6C">
                      <wp:simplePos x="0" y="0"/>
                      <wp:positionH relativeFrom="column">
                        <wp:posOffset>2581275</wp:posOffset>
                      </wp:positionH>
                      <wp:positionV relativeFrom="paragraph">
                        <wp:posOffset>361315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560917625" name="Rectangle 5609176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560917625" style="position:absolute;margin-left:203.25pt;margin-top:28.45pt;width:21.15pt;height:20.25pt;z-index:-25144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2E6FE7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qpmfkOAAAAAJAQAADwAAAGRycy9kb3ducmV2&#10;LnhtbEyP0U7CQBBF3038h82Y+GJkq5QCtVNCTIwvGCPyAUN3bKvd3aa7QP17xid8nMzJvecWq9F2&#10;6shDaL1DeJgkoNhV3rSuRth9vtwvQIVIzlDnHSP8coBVeX1VUG78yX3wcRtrJSEu5ITQxNjnWoeq&#10;YUth4nt28vvyg6Uo51BrM9BJwm2nH5Mk05ZaJw0N9fzccPWzPViESs+/aTNdv0/v2v413cW3jc8M&#10;4u3NuH4CFXmMFxj+9EUdSnHa+4MzQXUIaZLNBEWYZUtQAqTpQrbsEZbzFHRZ6P8LyjM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qpmfkOAAAAAJ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  <w:r w:rsidR="0E93A795">
              <w:rPr>
                <w:rFonts w:ascii="Gill Sans MT" w:hAnsi="Gill Sans MT"/>
                <w:lang w:val="en-GB"/>
              </w:rPr>
              <w:t xml:space="preserve">A</w:t>
            </w:r>
            <w:r w:rsidR="511BAF2A">
              <w:rPr>
                <w:rFonts w:ascii="Gill Sans MT" w:hAnsi="Gill Sans MT"/>
                <w:lang w:val="en-GB"/>
              </w:rPr>
              <w:t xml:space="preserve"> viewpoint of a character means that you </w:t>
            </w:r>
            <w:r w:rsidR="2A654BD2">
              <w:rPr>
                <w:rFonts w:ascii="Gill Sans MT" w:hAnsi="Gill Sans MT"/>
                <w:lang w:val="en-GB"/>
              </w:rPr>
              <w:t xml:space="preserve">imagine, with a lot of empathy, that you are that character. </w:t>
            </w:r>
          </w:p>
        </w:tc>
        <w:tc>
          <w:tcPr>
            <w:tcW w:w="4678" w:type="dxa"/>
            <w:tcMar/>
          </w:tcPr>
          <w:p w:rsidRPr="00AD18C2" w:rsidR="00094B92" w:rsidP="00520027" w:rsidRDefault="00D144CF" w14:paraId="04BA1582" w14:textId="5B5762B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75" behindDoc="1" locked="0" layoutInCell="1" allowOverlap="1" wp14:anchorId="02378671" wp14:editId="31D54D78">
                      <wp:simplePos x="0" y="0"/>
                      <wp:positionH relativeFrom="column">
                        <wp:posOffset>2589530</wp:posOffset>
                      </wp:positionH>
                      <wp:positionV relativeFrom="paragraph">
                        <wp:posOffset>351790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350665518" name="Rectangle 13506655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350665518" style="position:absolute;margin-left:203.9pt;margin-top:27.7pt;width:21.15pt;height:20.25pt;z-index:-251439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4CFF9CE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pbUTg+AAAAAJAQAADwAAAGRycy9kb3ducmV2&#10;LnhtbEyPwU7DMBBE70j8g7VIXBB1SpOWhmyqCglxKUKUfsA2XpJAvI5itw1/X3Mqx9GMZt4Uq9F2&#10;6siDb50gTCcJKJbKmVZqhN3ny/0jKB9IDHVOGOGXPazK66uCcuNO8sHHbahVLBGfE0ITQp9r7auG&#10;LfmJ61mi9+UGSyHKodZmoFMst51+SJK5ttRKXGio5+eGq5/twSJUevFNm9n6fXbX9q/pLrxt3Nwg&#10;3t6M6ydQgcdwCcMffkSHMjLt3UGMVx1CmiwiekDIshRUDKRZMgW1R1hmS9Blof8/KM8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pbUTg+AAAAAJ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  <w:r w:rsidR="0FFD56EA">
              <w:rPr>
                <w:rFonts w:ascii="Gill Sans MT" w:hAnsi="Gill Sans MT"/>
                <w:lang w:val="en-GB"/>
              </w:rPr>
              <w:t xml:space="preserve">1</w:t>
            </w:r>
            <w:r w:rsidR="5F34FE62">
              <w:rPr>
                <w:rFonts w:ascii="Gill Sans MT" w:hAnsi="Gill Sans MT"/>
                <w:lang w:val="en-GB"/>
              </w:rPr>
              <w:t xml:space="preserve">-</w:t>
            </w:r>
            <w:r w:rsidR="0FFD56EA">
              <w:rPr>
                <w:rFonts w:ascii="Gill Sans MT" w:hAnsi="Gill Sans MT"/>
                <w:lang w:val="en-GB"/>
              </w:rPr>
              <w:t xml:space="preserve">writer. Everyone writes. </w:t>
            </w:r>
            <w:r w:rsidR="6613CC0B">
              <w:rPr>
                <w:rFonts w:ascii="Gill Sans MT" w:hAnsi="Gill Sans MT"/>
                <w:lang w:val="en-GB"/>
              </w:rPr>
              <w:t>Describe an imaginary person in an imaginary situation</w:t>
            </w:r>
            <w:r w:rsidR="48282C3D">
              <w:rPr>
                <w:rFonts w:ascii="Gill Sans MT" w:hAnsi="Gill Sans MT"/>
                <w:lang w:val="en-GB"/>
              </w:rPr>
              <w:t xml:space="preserve">. 7 lines. </w:t>
            </w:r>
          </w:p>
        </w:tc>
        <w:tc>
          <w:tcPr>
            <w:tcW w:w="4678" w:type="dxa"/>
            <w:tcMar/>
          </w:tcPr>
          <w:p w:rsidRPr="00AD18C2" w:rsidR="00094B92" w:rsidP="00AE4330" w:rsidRDefault="00D144CF" w14:paraId="0030D397" w14:textId="3E6D9401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76" behindDoc="1" locked="0" layoutInCell="1" allowOverlap="1" wp14:anchorId="0DF339B1" wp14:editId="10DC0B8B">
                      <wp:simplePos x="0" y="0"/>
                      <wp:positionH relativeFrom="column">
                        <wp:posOffset>2583180</wp:posOffset>
                      </wp:positionH>
                      <wp:positionV relativeFrom="paragraph">
                        <wp:posOffset>357505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937334346" name="Rectangle 19373343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937334346" style="position:absolute;margin-left:203.4pt;margin-top:28.15pt;width:21.15pt;height:20.25pt;z-index:-25143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475D23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o4ACMd8AAAAJAQAADwAAAGRycy9kb3ducmV2&#10;LnhtbEyPwU7DMBBE70j8g7VIXBB1SkLahmyqCglxKUKUfsA2XpJAvI5itw1/jznBcTSjmTflerK9&#10;OvHoOycI81kCiqV2ppMGYf/+dLsE5QOJod4JI3yzh3V1eVFSYdxZ3vi0C42KJeILQmhDGAqtfd2y&#10;JT9zA0v0PtxoKUQ5NtqMdI7lttd3SZJrS53EhZYGfmy5/todLUKtF5+0TTev6U03PGf78LJ1uUG8&#10;vpo2D6ACT+EvDL/4ER2qyHRwRzFe9QhZkkf0gHCfp6BiIMtWc1AHhFU0dFXq/w+qH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jgAIx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  <w:r w:rsidR="00406809">
              <w:rPr>
                <w:rFonts w:ascii="Gill Sans MT" w:hAnsi="Gill Sans MT"/>
                <w:color w:val="00B050"/>
                <w:lang w:val="en-GB"/>
              </w:rPr>
              <w:t xml:space="preserve">Last assignment: </w:t>
            </w:r>
            <w:r w:rsidR="00DD3B45">
              <w:rPr>
                <w:rFonts w:ascii="Gill Sans MT" w:hAnsi="Gill Sans MT"/>
                <w:color w:val="00B050"/>
                <w:lang w:val="en-GB"/>
              </w:rPr>
              <w:t>Choose one text to read aloud for the whole class and prepare one question for the</w:t>
            </w:r>
            <w:r w:rsidR="00E717E0">
              <w:rPr>
                <w:rFonts w:ascii="Gill Sans MT" w:hAnsi="Gill Sans MT"/>
                <w:color w:val="00B050"/>
                <w:lang w:val="en-GB"/>
              </w:rPr>
              <w:t xml:space="preserve">m. Discuss the question together. </w:t>
            </w:r>
          </w:p>
          <w:p w:rsidRPr="00AD18C2" w:rsidR="00094B92" w:rsidP="00AE4330" w:rsidRDefault="00094B92" w14:paraId="6C32066B" w14:textId="77777777">
            <w:pPr>
              <w:rPr>
                <w:rFonts w:ascii="Gill Sans MT" w:hAnsi="Gill Sans MT"/>
                <w:lang w:val="en-GB"/>
              </w:rPr>
            </w:pPr>
          </w:p>
        </w:tc>
      </w:tr>
      <w:tr w:rsidRPr="00AD18C2" w:rsidR="00094B92" w:rsidTr="3857E159" w14:paraId="73525B3D" w14:textId="77777777">
        <w:tc>
          <w:tcPr>
            <w:tcW w:w="4673" w:type="dxa"/>
            <w:tcMar/>
          </w:tcPr>
          <w:p w:rsidRPr="00AD18C2" w:rsidR="00094B92" w:rsidP="00AE4330" w:rsidRDefault="00094B92" w14:paraId="1DC0E9D2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77" behindDoc="1" locked="0" layoutInCell="1" allowOverlap="1" wp14:anchorId="54EA911D" wp14:editId="45CDE7B1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989784563" name="Rectangle 19897845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989784563" style="position:absolute;margin-left:201.75pt;margin-top:12.95pt;width:21.15pt;height:20.25pt;z-index:-251437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3057C1C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0CD6D171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282D9FB6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094B92" w14:paraId="7954E3C7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48B34141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78" behindDoc="1" locked="0" layoutInCell="1" allowOverlap="1" wp14:anchorId="073E4932" wp14:editId="7B8AB91C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724794308" name="Rectangle 172479430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724794308" style="position:absolute;margin-left:202.9pt;margin-top:1.75pt;width:21.15pt;height:20.25pt;z-index:-251436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6BFC9A7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1FDB2D1D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094B92" w14:paraId="365E647D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5E41D6AA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79" behindDoc="1" locked="0" layoutInCell="1" allowOverlap="1" wp14:anchorId="13EC5EFC" wp14:editId="6E04AE1B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275423747" name="Rectangle 2754237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275423747" style="position:absolute;margin-left:202.45pt;margin-top:1.65pt;width:21.15pt;height:20.25pt;z-index:-251435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37CFA91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1ED52DFF" w14:textId="77777777">
            <w:pPr>
              <w:rPr>
                <w:rFonts w:ascii="Gill Sans MT" w:hAnsi="Gill Sans MT"/>
                <w:lang w:val="en-GB"/>
              </w:rPr>
            </w:pPr>
          </w:p>
        </w:tc>
      </w:tr>
      <w:tr w:rsidRPr="00AD18C2" w:rsidR="00094B92" w:rsidTr="3857E159" w14:paraId="180CCD05" w14:textId="77777777">
        <w:tc>
          <w:tcPr>
            <w:tcW w:w="4673" w:type="dxa"/>
            <w:tcMar/>
          </w:tcPr>
          <w:p w:rsidRPr="00AD18C2" w:rsidR="00094B92" w:rsidP="00AE4330" w:rsidRDefault="00094B92" w14:paraId="39831791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80" behindDoc="1" locked="0" layoutInCell="1" allowOverlap="1" wp14:anchorId="4498235E" wp14:editId="1B9193CF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026573237" name="Rectangle 10265732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026573237" style="position:absolute;margin-left:201.75pt;margin-top:12.95pt;width:21.15pt;height:20.25pt;z-index:-251433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2EFCF5D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752BD86F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2E1B1475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094B92" w14:paraId="5FECA957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15294A78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81" behindDoc="1" locked="0" layoutInCell="1" allowOverlap="1" wp14:anchorId="3AE02AB1" wp14:editId="44D28E82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333029896" name="Rectangle 13330298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333029896" style="position:absolute;margin-left:202.9pt;margin-top:1.75pt;width:21.15pt;height:20.25pt;z-index:-251432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7D12F00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6C1AAB97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094B92" w14:paraId="5635C36E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67972B4D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82" behindDoc="1" locked="0" layoutInCell="1" allowOverlap="1" wp14:anchorId="5CB1F2A2" wp14:editId="31B60FC9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685443280" name="Rectangle 68544328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685443280" style="position:absolute;margin-left:202.45pt;margin-top:1.65pt;width:21.15pt;height:20.25pt;z-index:-251431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2066615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2D6508BC" w14:textId="77777777">
            <w:pPr>
              <w:rPr>
                <w:rFonts w:ascii="Gill Sans MT" w:hAnsi="Gill Sans MT"/>
                <w:lang w:val="en-GB"/>
              </w:rPr>
            </w:pPr>
          </w:p>
        </w:tc>
      </w:tr>
      <w:tr w:rsidRPr="00AD18C2" w:rsidR="00094B92" w:rsidTr="3857E159" w14:paraId="3B1C837A" w14:textId="77777777">
        <w:tc>
          <w:tcPr>
            <w:tcW w:w="4673" w:type="dxa"/>
            <w:tcMar/>
          </w:tcPr>
          <w:p w:rsidRPr="00AD18C2" w:rsidR="00094B92" w:rsidP="00AE4330" w:rsidRDefault="00094B92" w14:paraId="3E21FF8D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62" behindDoc="1" locked="0" layoutInCell="1" allowOverlap="1" wp14:anchorId="3088712E" wp14:editId="7D6ABF68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769925201" name="Rectangle 17699252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769925201" style="position:absolute;margin-left:201.75pt;margin-top:12.95pt;width:21.15pt;height:20.25pt;z-index:-251452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3AAC7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395589AF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218FC0AA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094B92" w14:paraId="22DEF52E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5E709AC2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63" behindDoc="1" locked="0" layoutInCell="1" allowOverlap="1" wp14:anchorId="033E06D9" wp14:editId="7D99754A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872259605" name="Rectangle 8722596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872259605" style="position:absolute;margin-left:202.9pt;margin-top:1.75pt;width:21.15pt;height:20.25pt;z-index:-251451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397796D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20EDF565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094B92" w14:paraId="63EBF343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6DE04DCB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64" behindDoc="1" locked="0" layoutInCell="1" allowOverlap="1" wp14:anchorId="03359C83" wp14:editId="3AC2051D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711099388" name="Rectangle 7110993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711099388" style="position:absolute;margin-left:202.45pt;margin-top:1.65pt;width:21.15pt;height:20.25pt;z-index:-251450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40ABF70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511559A2" w14:textId="77777777">
            <w:pPr>
              <w:rPr>
                <w:rFonts w:ascii="Gill Sans MT" w:hAnsi="Gill Sans MT"/>
                <w:lang w:val="en-GB"/>
              </w:rPr>
            </w:pPr>
          </w:p>
        </w:tc>
      </w:tr>
      <w:tr w:rsidRPr="00AD18C2" w:rsidR="00094B92" w:rsidTr="3857E159" w14:paraId="40256719" w14:textId="77777777">
        <w:tc>
          <w:tcPr>
            <w:tcW w:w="4673" w:type="dxa"/>
            <w:tcMar/>
          </w:tcPr>
          <w:p w:rsidRPr="00AD18C2" w:rsidR="00094B92" w:rsidP="00AE4330" w:rsidRDefault="00094B92" w14:paraId="4FECC12D" w14:textId="77777777">
            <w:pPr>
              <w:rPr>
                <w:rFonts w:ascii="Gill Sans MT" w:hAnsi="Gill Sans MT"/>
                <w:noProof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094B92" w14:paraId="48BBBDBA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094B92" w14:paraId="656A755D" w14:textId="77777777">
            <w:pPr>
              <w:rPr>
                <w:rFonts w:ascii="Gill Sans MT" w:hAnsi="Gill Sans MT"/>
                <w:lang w:val="en-GB"/>
              </w:rPr>
            </w:pPr>
          </w:p>
        </w:tc>
      </w:tr>
    </w:tbl>
    <w:p w:rsidRPr="00AD18C2" w:rsidR="00676CBD" w:rsidP="005B6544" w:rsidRDefault="00676CBD" w14:paraId="70E9997F" w14:textId="77777777">
      <w:pPr>
        <w:rPr>
          <w:rFonts w:ascii="Gill Sans MT" w:hAnsi="Gill Sans MT"/>
          <w:lang w:val="en-GB"/>
        </w:rPr>
      </w:pPr>
    </w:p>
    <w:p w:rsidRPr="00AD18C2" w:rsidR="00094B92" w:rsidRDefault="00094B92" w14:paraId="279470CF" w14:textId="04B87963">
      <w:pPr>
        <w:rPr>
          <w:rFonts w:ascii="Gill Sans MT" w:hAnsi="Gill Sans MT"/>
          <w:lang w:val="en-GB"/>
        </w:rPr>
      </w:pPr>
      <w:r w:rsidRPr="00AD18C2">
        <w:rPr>
          <w:rFonts w:ascii="Gill Sans MT" w:hAnsi="Gill Sans MT"/>
          <w:lang w:val="en-GB"/>
        </w:rPr>
        <w:br w:type="page"/>
      </w:r>
    </w:p>
    <w:tbl>
      <w:tblPr>
        <w:tblStyle w:val="Tabelraster"/>
        <w:tblW w:w="14029" w:type="dxa"/>
        <w:tblLook w:val="04A0" w:firstRow="1" w:lastRow="0" w:firstColumn="1" w:lastColumn="0" w:noHBand="0" w:noVBand="1"/>
      </w:tblPr>
      <w:tblGrid>
        <w:gridCol w:w="4673"/>
        <w:gridCol w:w="4678"/>
        <w:gridCol w:w="4678"/>
      </w:tblGrid>
      <w:tr w:rsidRPr="00AD18C2" w:rsidR="00094B92" w:rsidTr="3857E159" w14:paraId="4C9E314D" w14:textId="77777777">
        <w:tc>
          <w:tcPr>
            <w:tcW w:w="4673" w:type="dxa"/>
            <w:tcMar/>
          </w:tcPr>
          <w:p w:rsidRPr="00AD18C2" w:rsidR="00094B92" w:rsidP="00AE4330" w:rsidRDefault="00094B92" w14:paraId="394FB353" w14:textId="77777777">
            <w:pPr>
              <w:jc w:val="center"/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lang w:val="en-GB"/>
              </w:rPr>
              <w:lastRenderedPageBreak/>
              <w:t>What am I doing</w:t>
            </w:r>
          </w:p>
        </w:tc>
        <w:tc>
          <w:tcPr>
            <w:tcW w:w="4678" w:type="dxa"/>
            <w:tcMar/>
          </w:tcPr>
          <w:p w:rsidRPr="00AD18C2" w:rsidR="00094B92" w:rsidP="00AE4330" w:rsidRDefault="00094B92" w14:paraId="419F4C32" w14:textId="77777777">
            <w:pPr>
              <w:jc w:val="center"/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lang w:val="en-GB"/>
              </w:rPr>
              <w:t xml:space="preserve">How will I do it? </w:t>
            </w:r>
          </w:p>
        </w:tc>
        <w:tc>
          <w:tcPr>
            <w:tcW w:w="4678" w:type="dxa"/>
            <w:tcMar/>
          </w:tcPr>
          <w:p w:rsidRPr="00AD18C2" w:rsidR="00094B92" w:rsidP="00AE4330" w:rsidRDefault="00094B92" w14:paraId="173AFA3A" w14:textId="069DEE9C">
            <w:pPr>
              <w:jc w:val="center"/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lang w:val="en-GB"/>
              </w:rPr>
              <w:t>Asking for help and feedback?</w:t>
            </w:r>
          </w:p>
        </w:tc>
      </w:tr>
      <w:tr w:rsidRPr="00AD18C2" w:rsidR="00094B92" w:rsidTr="3857E159" w14:paraId="3CF92709" w14:textId="77777777">
        <w:tc>
          <w:tcPr>
            <w:tcW w:w="4673" w:type="dxa"/>
            <w:tcMar/>
          </w:tcPr>
          <w:p w:rsidRPr="00AD18C2" w:rsidR="00094B92" w:rsidP="00AE4330" w:rsidRDefault="00D63DD2" w14:paraId="6BD63395" w14:textId="6B8B6850">
            <w:pPr>
              <w:rPr>
                <w:rFonts w:ascii="Gill Sans MT" w:hAnsi="Gill Sans MT"/>
                <w:lang w:val="en-GB"/>
              </w:rPr>
            </w:pPr>
            <w:r w:rsidRPr="004908E2">
              <w:rPr>
                <w:rFonts w:ascii="Gill Sans MT" w:hAnsi="Gill Sans MT"/>
                <w:color w:val="C00000"/>
                <w:lang w:val="en-GB"/>
              </w:rPr>
              <w:t xml:space="preserve">3) </w:t>
            </w:r>
            <w:r w:rsidRPr="004908E2" w:rsidR="004908E2">
              <w:rPr>
                <w:rFonts w:ascii="Gill Sans MT" w:hAnsi="Gill Sans MT"/>
                <w:color w:val="C00000"/>
                <w:lang w:val="en-GB"/>
              </w:rPr>
              <w:t>Writing: dialogues</w:t>
            </w:r>
          </w:p>
        </w:tc>
        <w:tc>
          <w:tcPr>
            <w:tcW w:w="4678" w:type="dxa"/>
            <w:tcMar/>
          </w:tcPr>
          <w:p w:rsidRPr="00AD7AF4" w:rsidR="00094B92" w:rsidP="00AE4330" w:rsidRDefault="00AD7AF4" w14:paraId="1385C874" w14:textId="33167A9A">
            <w:pPr>
              <w:rPr>
                <w:rFonts w:ascii="Gill Sans MT" w:hAnsi="Gill Sans MT"/>
                <w:color w:val="00B050"/>
                <w:lang w:val="en-GB"/>
              </w:rPr>
            </w:pPr>
            <w:r w:rsidRPr="3857E159" w:rsidR="3EFE5979">
              <w:rPr>
                <w:rFonts w:ascii="Gill Sans MT" w:hAnsi="Gill Sans MT"/>
                <w:color w:val="00B050"/>
                <w:lang w:val="en-GB"/>
              </w:rPr>
              <w:t>Choose one assignment</w:t>
            </w:r>
            <w:r w:rsidRPr="3857E159" w:rsidR="6168C33D">
              <w:rPr>
                <w:rFonts w:ascii="Gill Sans MT" w:hAnsi="Gill Sans MT"/>
                <w:color w:val="00B050"/>
                <w:lang w:val="en-GB"/>
              </w:rPr>
              <w:t xml:space="preserve"> </w:t>
            </w:r>
            <w:r w:rsidRPr="3857E159" w:rsidR="3EFE5979">
              <w:rPr>
                <w:rFonts w:ascii="Gill Sans MT" w:hAnsi="Gill Sans MT"/>
                <w:color w:val="00B050"/>
                <w:lang w:val="en-GB"/>
              </w:rPr>
              <w:t>f</w:t>
            </w:r>
            <w:r w:rsidRPr="3857E159" w:rsidR="3B2178D0">
              <w:rPr>
                <w:rFonts w:ascii="Gill Sans MT" w:hAnsi="Gill Sans MT"/>
                <w:color w:val="00B050"/>
                <w:lang w:val="en-GB"/>
              </w:rPr>
              <w:t>rom</w:t>
            </w:r>
            <w:r w:rsidRPr="3857E159" w:rsidR="3EFE5979">
              <w:rPr>
                <w:rFonts w:ascii="Gill Sans MT" w:hAnsi="Gill Sans MT"/>
                <w:color w:val="00B050"/>
                <w:lang w:val="en-GB"/>
              </w:rPr>
              <w:t xml:space="preserve"> each column. </w:t>
            </w:r>
            <w:r w:rsidRPr="3857E159" w:rsidR="6168C33D">
              <w:rPr>
                <w:rFonts w:ascii="Gill Sans MT" w:hAnsi="Gill Sans MT"/>
                <w:color w:val="00B050"/>
                <w:lang w:val="en-GB"/>
              </w:rPr>
              <w:t xml:space="preserve">Divide the 4 </w:t>
            </w:r>
            <w:r w:rsidRPr="3857E159" w:rsidR="6168C33D">
              <w:rPr>
                <w:rFonts w:ascii="Gill Sans MT" w:hAnsi="Gill Sans MT"/>
                <w:color w:val="00B050"/>
                <w:lang w:val="en-GB"/>
              </w:rPr>
              <w:t>‘</w:t>
            </w:r>
            <w:r w:rsidRPr="3857E159" w:rsidR="6168C33D">
              <w:rPr>
                <w:rFonts w:ascii="Gill Sans MT" w:hAnsi="Gill Sans MT"/>
                <w:color w:val="00B050"/>
                <w:lang w:val="en-GB"/>
              </w:rPr>
              <w:t>what</w:t>
            </w:r>
            <w:r w:rsidRPr="3857E159" w:rsidR="26F249B3">
              <w:rPr>
                <w:rFonts w:ascii="Gill Sans MT" w:hAnsi="Gill Sans MT"/>
                <w:color w:val="00B050"/>
                <w:lang w:val="en-GB"/>
              </w:rPr>
              <w:t>s</w:t>
            </w:r>
            <w:r w:rsidRPr="3857E159" w:rsidR="26F249B3">
              <w:rPr>
                <w:rFonts w:ascii="Gill Sans MT" w:hAnsi="Gill Sans MT"/>
                <w:color w:val="00B050"/>
                <w:lang w:val="en-GB"/>
              </w:rPr>
              <w:t>’ over the class.</w:t>
            </w:r>
            <w:r w:rsidRPr="3857E159" w:rsidR="698D8850">
              <w:rPr>
                <w:rFonts w:ascii="Gill Sans MT" w:hAnsi="Gill Sans MT"/>
                <w:color w:val="00B050"/>
                <w:lang w:val="en-GB"/>
              </w:rPr>
              <w:t xml:space="preserve"> Every assignment (of the 3 columns) must be </w:t>
            </w:r>
            <w:r w:rsidRPr="3857E159" w:rsidR="4C4A7D29">
              <w:rPr>
                <w:rFonts w:ascii="Gill Sans MT" w:hAnsi="Gill Sans MT"/>
                <w:color w:val="00B050"/>
                <w:lang w:val="en-GB"/>
              </w:rPr>
              <w:t>complet</w:t>
            </w:r>
            <w:r w:rsidRPr="3857E159" w:rsidR="698D8850">
              <w:rPr>
                <w:rFonts w:ascii="Gill Sans MT" w:hAnsi="Gill Sans MT"/>
                <w:color w:val="00B050"/>
                <w:lang w:val="en-GB"/>
              </w:rPr>
              <w:t>ed.</w:t>
            </w:r>
          </w:p>
        </w:tc>
        <w:tc>
          <w:tcPr>
            <w:tcW w:w="4678" w:type="dxa"/>
            <w:tcMar/>
          </w:tcPr>
          <w:p w:rsidRPr="00AD18C2" w:rsidR="00094B92" w:rsidP="00AE4330" w:rsidRDefault="00094B92" w14:paraId="0E67BE38" w14:textId="77777777">
            <w:pPr>
              <w:rPr>
                <w:rFonts w:ascii="Gill Sans MT" w:hAnsi="Gill Sans MT"/>
                <w:lang w:val="en-GB"/>
              </w:rPr>
            </w:pPr>
          </w:p>
        </w:tc>
      </w:tr>
      <w:tr w:rsidRPr="00AD18C2" w:rsidR="00094B92" w:rsidTr="3857E159" w14:paraId="798F6007" w14:textId="77777777">
        <w:tc>
          <w:tcPr>
            <w:tcW w:w="4673" w:type="dxa"/>
            <w:tcMar/>
          </w:tcPr>
          <w:p w:rsidRPr="00AD18C2" w:rsidR="00094B92" w:rsidP="00AE4330" w:rsidRDefault="00094B92" w14:paraId="281769A5" w14:textId="47A86912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86" behindDoc="1" locked="0" layoutInCell="1" allowOverlap="1" wp14:anchorId="203205E1" wp14:editId="54CFB4F2">
                      <wp:simplePos x="0" y="0"/>
                      <wp:positionH relativeFrom="column">
                        <wp:posOffset>2587625</wp:posOffset>
                      </wp:positionH>
                      <wp:positionV relativeFrom="paragraph">
                        <wp:posOffset>348615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341062619" name="Rectangle 3410626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341062619" style="position:absolute;margin-left:203.75pt;margin-top:27.45pt;width:21.15pt;height:20.25pt;z-index:-25142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62D1C7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CBLjIuAAAAAJAQAADwAAAGRycy9kb3ducmV2&#10;LnhtbEyPQU7DMBBF90jcwRokNog6bZ2WhEyqCgmxaVVRegA3HpJAPI5itw23x6zocjRP/79frEbb&#10;iTMNvnWMMJ0kIIgrZ1quEQ4fr49PIHzQbHTnmBB+yMOqvL0pdG7chd/pvA+1iCHsc43QhNDnUvqq&#10;Iav9xPXE8ffpBqtDPIdamkFfYrjt5CxJFtLqlmNDo3t6aaj63p8sQiWXX3ozX+/mD23/pg5hu3EL&#10;g3h/N66fQQQawz8Mf/pRHcrodHQnNl50CCpZphFFSFUGIgJKZXHLESFLFciykNcLyl8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CBLjIuAAAAAJ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  <w:r w:rsidR="00936B74">
              <w:rPr>
                <w:rFonts w:ascii="Gill Sans MT" w:hAnsi="Gill Sans MT"/>
                <w:lang w:val="en-GB"/>
              </w:rPr>
              <w:t xml:space="preserve">Write </w:t>
            </w:r>
            <w:r w:rsidR="00FE11AE">
              <w:rPr>
                <w:rFonts w:ascii="Gill Sans MT" w:hAnsi="Gill Sans MT"/>
                <w:lang w:val="en-GB"/>
              </w:rPr>
              <w:t xml:space="preserve">a dialogue of 16 replies. </w:t>
            </w:r>
            <w:r w:rsidR="0092385D">
              <w:rPr>
                <w:rFonts w:ascii="Gill Sans MT" w:hAnsi="Gill Sans MT"/>
                <w:lang w:val="en-GB"/>
              </w:rPr>
              <w:t>Use high and low status</w:t>
            </w:r>
            <w:r w:rsidR="00ED0A5A">
              <w:rPr>
                <w:rFonts w:ascii="Gill Sans MT" w:hAnsi="Gill Sans MT"/>
                <w:lang w:val="en-GB"/>
              </w:rPr>
              <w:t xml:space="preserve">. </w:t>
            </w:r>
          </w:p>
        </w:tc>
        <w:tc>
          <w:tcPr>
            <w:tcW w:w="4678" w:type="dxa"/>
            <w:tcMar/>
          </w:tcPr>
          <w:p w:rsidRPr="00AD18C2" w:rsidR="00094B92" w:rsidP="00ED0A5A" w:rsidRDefault="00ED0A5A" w14:paraId="6FBA4EA4" w14:textId="158E36D2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87" behindDoc="1" locked="0" layoutInCell="1" allowOverlap="1" wp14:anchorId="4ED65B22" wp14:editId="75265EAE">
                      <wp:simplePos x="0" y="0"/>
                      <wp:positionH relativeFrom="column">
                        <wp:posOffset>2602230</wp:posOffset>
                      </wp:positionH>
                      <wp:positionV relativeFrom="paragraph">
                        <wp:posOffset>345440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486289359" name="Rectangle 4862893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486289359" style="position:absolute;margin-left:204.9pt;margin-top:27.2pt;width:21.15pt;height:20.25pt;z-index:-25142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7D011C4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8+fBt8AAAAJAQAADwAAAGRycy9kb3ducmV2&#10;LnhtbEyPzU7DMBCE70i8g7VIXBB12rqFhGyqCglxKUKUPsA2XpJAvI5i94e3x5zgOJrRzDfl6ux6&#10;deQxdF4QppMMFEvtbScNwu796fYeVIgklnovjPDNAVbV5UVJhfUneePjNjYqlUgoCKGNcSi0DnXL&#10;jsLEDyzJ+/Cjo5jk2Gg70imVu17PsmypHXWSFloa+LHl+mt7cAi1vvukzXz9Or/phmeziy8bv7SI&#10;11fn9QOoyOf4F4Zf/IQOVWLa+4PYoHoEk+UJPSIsjAGVAmYxm4LaI+QmB12V+v+D6gc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BLz58G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  <w:r w:rsidR="4372A6B5">
              <w:rPr>
                <w:rFonts w:ascii="Gill Sans MT" w:hAnsi="Gill Sans MT"/>
                <w:lang w:val="en-GB"/>
              </w:rPr>
              <w:t xml:space="preserve">Choose 4 words for the dialogue. Fix the place where you will use them. </w:t>
            </w:r>
            <w:r w:rsidR="23674537">
              <w:rPr>
                <w:rFonts w:ascii="Gill Sans MT" w:hAnsi="Gill Sans MT"/>
                <w:lang w:val="en-GB"/>
              </w:rPr>
              <w:t>Improvise the dialogue 3 times. Write</w:t>
            </w:r>
            <w:r w:rsidR="0F4406C8">
              <w:rPr>
                <w:rFonts w:ascii="Gill Sans MT" w:hAnsi="Gill Sans MT"/>
                <w:lang w:val="en-GB"/>
              </w:rPr>
              <w:t xml:space="preserve"> it down</w:t>
            </w:r>
            <w:r w:rsidR="23674537">
              <w:rPr>
                <w:rFonts w:ascii="Gill Sans MT" w:hAnsi="Gill Sans MT"/>
                <w:lang w:val="en-GB"/>
              </w:rPr>
              <w:t xml:space="preserve"> afterwards.</w:t>
            </w:r>
          </w:p>
        </w:tc>
        <w:tc>
          <w:tcPr>
            <w:tcW w:w="4678" w:type="dxa"/>
            <w:tcMar/>
          </w:tcPr>
          <w:p w:rsidRPr="00AD18C2" w:rsidR="00094B92" w:rsidP="00AE4330" w:rsidRDefault="00ED0A5A" w14:paraId="7F24F5FE" w14:textId="7088EC2D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88" behindDoc="1" locked="0" layoutInCell="1" allowOverlap="1" wp14:anchorId="2A37A17D" wp14:editId="4AA28E81">
                      <wp:simplePos x="0" y="0"/>
                      <wp:positionH relativeFrom="column">
                        <wp:posOffset>2595880</wp:posOffset>
                      </wp:positionH>
                      <wp:positionV relativeFrom="paragraph">
                        <wp:posOffset>351155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444327690" name="Rectangle 144432769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444327690" style="position:absolute;margin-left:204.4pt;margin-top:27.65pt;width:21.15pt;height:20.25pt;z-index:-25142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324246C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G8SyeAAAAAJAQAADwAAAGRycy9kb3ducmV2&#10;LnhtbEyPwU7DMBBE70j9B2srcUHUCUlKCHGqCglxaVVR+gHbeEkC8TqK3Tb8PeZEj6MZzbwpV5Pp&#10;xZlG11lWEC8iEMS11R03Cg4fr/c5COeRNfaWScEPOVhVs5sSC20v/E7nvW9EKGFXoILW+6GQ0tUt&#10;GXQLOxAH79OOBn2QYyP1iJdQbnr5EEVLabDjsNDiQC8t1d/7k1FQy8cv3CTrXXLXDW/pwW83dqmV&#10;up1P62cQnib/H4Y//IAOVWA62hNrJ3oFaZQHdK8gyxIQIZBmcQziqOApy0FWpbx+UP0C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SG8SyeAAAAAJ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  <w:r w:rsidR="00CC332D">
              <w:rPr>
                <w:rFonts w:ascii="Gill Sans MT" w:hAnsi="Gill Sans MT"/>
                <w:lang w:val="en-GB"/>
              </w:rPr>
              <w:t>Put your dialogues on the tables. One dialogue per table. A</w:t>
            </w:r>
            <w:r w:rsidR="00D55FBD">
              <w:rPr>
                <w:rFonts w:ascii="Gill Sans MT" w:hAnsi="Gill Sans MT"/>
                <w:lang w:val="en-GB"/>
              </w:rPr>
              <w:t>sk the others to read and write comments.</w:t>
            </w:r>
          </w:p>
          <w:p w:rsidRPr="00AD18C2" w:rsidR="00094B92" w:rsidP="00AE4330" w:rsidRDefault="00094B92" w14:paraId="47FE1599" w14:textId="77777777">
            <w:pPr>
              <w:rPr>
                <w:rFonts w:ascii="Gill Sans MT" w:hAnsi="Gill Sans MT"/>
                <w:lang w:val="en-GB"/>
              </w:rPr>
            </w:pPr>
          </w:p>
        </w:tc>
      </w:tr>
      <w:tr w:rsidRPr="00AD18C2" w:rsidR="00094B92" w:rsidTr="3857E159" w14:paraId="4DB9D2B8" w14:textId="77777777">
        <w:tc>
          <w:tcPr>
            <w:tcW w:w="4673" w:type="dxa"/>
            <w:tcMar/>
          </w:tcPr>
          <w:p w:rsidRPr="00AD18C2" w:rsidR="00094B92" w:rsidP="00ED0A5A" w:rsidRDefault="00ED0A5A" w14:paraId="6F354EBD" w14:textId="286CE1C4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89" behindDoc="1" locked="0" layoutInCell="1" allowOverlap="1" wp14:anchorId="77FF238C" wp14:editId="42AA1EA9">
                      <wp:simplePos x="0" y="0"/>
                      <wp:positionH relativeFrom="column">
                        <wp:posOffset>2587625</wp:posOffset>
                      </wp:positionH>
                      <wp:positionV relativeFrom="paragraph">
                        <wp:posOffset>342265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90628188" name="Rectangle 906281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90628188" style="position:absolute;margin-left:203.75pt;margin-top:26.95pt;width:21.15pt;height:20.25pt;z-index:-251423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3EDDF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kUC2c+AAAAAJAQAADwAAAGRycy9kb3ducmV2&#10;LnhtbEyPQU7DMBBF90jcwRokNog6ELclIZOqQkLdtKooPYAbD0kgHkex24bb467ocjRP/79fLEbb&#10;iRMNvnWM8DRJQBBXzrRcI+w/3x9fQPig2ejOMSH8kodFeXtT6Ny4M3/QaRdqEUPY5xqhCaHPpfRV&#10;Q1b7ieuJ4+/LDVaHeA61NIM+x3DbyeckmUmrW44Nje7praHqZ3e0CJWcf+t1utymD22/UvuwWbuZ&#10;Qby/G5evIAKN4R+Gi35UhzI6HdyRjRcdgkrm04giTNMMRASUyuKWA0KmFMiykNcLyj8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kUC2c+AAAAAJ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  <w:r w:rsidR="0092385D">
              <w:rPr>
                <w:rFonts w:ascii="Gill Sans MT" w:hAnsi="Gill Sans MT"/>
                <w:lang w:val="en-GB"/>
              </w:rPr>
              <w:t>Write a dialogue of 16 replies. Use changes in status.</w:t>
            </w:r>
          </w:p>
        </w:tc>
        <w:tc>
          <w:tcPr>
            <w:tcW w:w="4678" w:type="dxa"/>
            <w:tcMar/>
          </w:tcPr>
          <w:p w:rsidRPr="00AD18C2" w:rsidR="00094B92" w:rsidP="00ED0A5A" w:rsidRDefault="00A57789" w14:paraId="70854BF5" w14:textId="0E2179A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90" behindDoc="1" locked="0" layoutInCell="1" allowOverlap="1" wp14:anchorId="2F40CAB0" wp14:editId="1DBAAF6D">
                      <wp:simplePos x="0" y="0"/>
                      <wp:positionH relativeFrom="column">
                        <wp:posOffset>2595880</wp:posOffset>
                      </wp:positionH>
                      <wp:positionV relativeFrom="paragraph">
                        <wp:posOffset>358140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723198675" name="Rectangle 17231986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723198675" style="position:absolute;margin-left:204.4pt;margin-top:28.2pt;width:21.15pt;height:20.25pt;z-index:-25142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352A68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">
                      <w10:wrap type="tight"/>
                    </v:rect>
                  </w:pict>
                </mc:Fallback>
              </mc:AlternateContent>
            </w:r>
            <w:r w:rsidR="0DD53683">
              <w:rPr>
                <w:rFonts w:ascii="Gill Sans MT" w:hAnsi="Gill Sans MT"/>
                <w:lang w:val="en-GB"/>
              </w:rPr>
              <w:t xml:space="preserve">Use an object as a viewpoint. Start from a</w:t>
            </w:r>
            <w:r w:rsidR="2F935E1B">
              <w:rPr>
                <w:rFonts w:ascii="Gill Sans MT" w:hAnsi="Gill Sans MT"/>
                <w:lang w:val="en-GB"/>
              </w:rPr>
              <w:t xml:space="preserve">n </w:t>
            </w:r>
            <w:r w:rsidR="0DD53683">
              <w:rPr>
                <w:rFonts w:ascii="Gill Sans MT" w:hAnsi="Gill Sans MT"/>
                <w:lang w:val="en-GB"/>
              </w:rPr>
              <w:t xml:space="preserve">idea </w:t>
            </w:r>
            <w:r w:rsidR="1E661CBF">
              <w:rPr>
                <w:rFonts w:ascii="Gill Sans MT" w:hAnsi="Gill Sans MT"/>
                <w:lang w:val="en-GB"/>
              </w:rPr>
              <w:t xml:space="preserve">that was developed </w:t>
            </w:r>
            <w:r w:rsidR="0DD53683">
              <w:rPr>
                <w:rFonts w:ascii="Gill Sans MT" w:hAnsi="Gill Sans MT"/>
                <w:lang w:val="en-GB"/>
              </w:rPr>
              <w:t xml:space="preserve">in the </w:t>
            </w:r>
            <w:r w:rsidR="1A8AC75A">
              <w:rPr>
                <w:rFonts w:ascii="Gill Sans MT" w:hAnsi="Gill Sans MT"/>
                <w:lang w:val="en-GB"/>
              </w:rPr>
              <w:t xml:space="preserve">previous</w:t>
            </w:r>
            <w:r w:rsidR="1A8AC75A">
              <w:rPr>
                <w:rFonts w:ascii="Gill Sans MT" w:hAnsi="Gill Sans MT"/>
                <w:lang w:val="en-GB"/>
              </w:rPr>
              <w:t xml:space="preserve"> assignments. </w:t>
            </w:r>
          </w:p>
        </w:tc>
        <w:tc>
          <w:tcPr>
            <w:tcW w:w="4678" w:type="dxa"/>
            <w:tcMar/>
          </w:tcPr>
          <w:p w:rsidRPr="00AD18C2" w:rsidR="00094B92" w:rsidP="00AE4330" w:rsidRDefault="00D55FBD" w14:paraId="0F3ED014" w14:textId="55015381">
            <w:pPr>
              <w:rPr>
                <w:rFonts w:ascii="Gill Sans MT" w:hAnsi="Gill Sans MT"/>
                <w:lang w:val="en-GB"/>
              </w:rPr>
            </w:pPr>
            <w:r>
              <w:rPr>
                <w:rFonts w:ascii="Gill Sans MT" w:hAnsi="Gill Sans MT"/>
                <w:lang w:val="en-GB"/>
              </w:rPr>
              <w:t>Rea</w:t>
            </w:r>
            <w:r w:rsidR="00860AA4">
              <w:rPr>
                <w:rFonts w:ascii="Gill Sans MT" w:hAnsi="Gill Sans MT"/>
                <w:lang w:val="en-GB"/>
              </w:rPr>
              <w:t>d</w:t>
            </w:r>
            <w:r>
              <w:rPr>
                <w:rFonts w:ascii="Gill Sans MT" w:hAnsi="Gill Sans MT"/>
                <w:lang w:val="en-GB"/>
              </w:rPr>
              <w:t xml:space="preserve"> your dialogues out loud. </w:t>
            </w:r>
            <w:r w:rsidR="00860AA4">
              <w:rPr>
                <w:rFonts w:ascii="Gill Sans MT" w:hAnsi="Gill Sans MT"/>
                <w:lang w:val="en-GB"/>
              </w:rPr>
              <w:t>Organise a group discussion based on positive comments.</w:t>
            </w:r>
          </w:p>
          <w:p w:rsidRPr="00AD18C2" w:rsidR="00094B92" w:rsidP="00AE4330" w:rsidRDefault="00AF31FF" w14:paraId="77C14D27" w14:textId="2EED6032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91" behindDoc="1" locked="0" layoutInCell="1" allowOverlap="1" wp14:anchorId="6C06FF52" wp14:editId="2649138D">
                      <wp:simplePos x="0" y="0"/>
                      <wp:positionH relativeFrom="column">
                        <wp:posOffset>2589530</wp:posOffset>
                      </wp:positionH>
                      <wp:positionV relativeFrom="paragraph">
                        <wp:posOffset>8255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497310398" name="Rectangle 149731039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497310398" style="position:absolute;margin-left:203.9pt;margin-top:.65pt;width:21.15pt;height:20.25pt;z-index:-25142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4C4345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5QLxk94AAAAIAQAADwAAAGRycy9kb3ducmV2&#10;LnhtbEyPwU7DMAyG70i8Q2SkXRBLu5ZtKk2nCQlxGUKMPYDXmLbQOFWTbeXtMSe42fp+/f5cbibX&#10;qzONofNsIJ0noIhrbztuDBzen+7WoEJEtth7JgPfFGBTXV+VWFh/4Tc672OjpIRDgQbaGIdC61C3&#10;5DDM/UAs7MOPDqOsY6PtiBcpd71eJMlSO+xYLrQ40GNL9df+5AzUevWJu2z7mt12w3N+iC87v7TG&#10;zG6m7QOoSFP8C8OvvqhDJU5Hf2IbVG8gT1aiHgVkoITn90kK6ihDugZdlfr/A9UPAA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OUC8ZP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</w:tc>
      </w:tr>
      <w:tr w:rsidRPr="00AD18C2" w:rsidR="00094B92" w:rsidTr="3857E159" w14:paraId="3E776663" w14:textId="77777777">
        <w:tc>
          <w:tcPr>
            <w:tcW w:w="4673" w:type="dxa"/>
            <w:tcMar/>
          </w:tcPr>
          <w:p w:rsidRPr="00AD18C2" w:rsidR="00094B92" w:rsidP="00AE4330" w:rsidRDefault="0092385D" w14:paraId="6CD5B8EE" w14:textId="54CDFB15">
            <w:pPr>
              <w:rPr>
                <w:rFonts w:ascii="Gill Sans MT" w:hAnsi="Gill Sans MT"/>
                <w:lang w:val="en-GB"/>
              </w:rPr>
            </w:pPr>
            <w:r>
              <w:rPr>
                <w:rFonts w:ascii="Gill Sans MT" w:hAnsi="Gill Sans MT"/>
                <w:lang w:val="en-GB"/>
              </w:rPr>
              <w:t xml:space="preserve">Write a dialogue of 16 replies. </w:t>
            </w:r>
            <w:r w:rsidR="0014320B">
              <w:rPr>
                <w:rFonts w:ascii="Gill Sans MT" w:hAnsi="Gill Sans MT"/>
                <w:lang w:val="en-GB"/>
              </w:rPr>
              <w:t xml:space="preserve">Use an empathic viewpoint of a character. Work with two characters that you describe in advance. </w:t>
            </w:r>
          </w:p>
          <w:p w:rsidRPr="00AD18C2" w:rsidR="00094B92" w:rsidP="00AE4330" w:rsidRDefault="00AF31FF" w14:paraId="5E24655D" w14:textId="7D2628B2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92" behindDoc="1" locked="0" layoutInCell="1" allowOverlap="1" wp14:anchorId="70054916" wp14:editId="0DEF4A82">
                      <wp:simplePos x="0" y="0"/>
                      <wp:positionH relativeFrom="column">
                        <wp:posOffset>2587625</wp:posOffset>
                      </wp:positionH>
                      <wp:positionV relativeFrom="paragraph">
                        <wp:posOffset>27940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2139764670" name="Rectangle 21397646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2139764670" style="position:absolute;margin-left:203.75pt;margin-top:2.2pt;width:21.15pt;height:20.25pt;z-index:-25142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28F344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355197FF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053CED" w14:paraId="1640EB1B" w14:textId="50DB68FA">
            <w:pPr>
              <w:rPr>
                <w:rFonts w:ascii="Gill Sans MT" w:hAnsi="Gill Sans MT"/>
                <w:lang w:val="en-GB"/>
              </w:rPr>
            </w:pPr>
            <w:r>
              <w:rPr>
                <w:rFonts w:ascii="Gill Sans MT" w:hAnsi="Gill Sans MT"/>
                <w:lang w:val="en-GB"/>
              </w:rPr>
              <w:t>Write a dialogue that has philosophical or poetical aspects.</w:t>
            </w:r>
          </w:p>
          <w:p w:rsidRPr="00AD18C2" w:rsidR="00094B92" w:rsidP="00AE4330" w:rsidRDefault="00094B92" w14:paraId="538819A3" w14:textId="2DF50496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AF31FF" w14:paraId="274C7036" w14:textId="2BBDC676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93" behindDoc="1" locked="0" layoutInCell="1" allowOverlap="1" wp14:anchorId="2A597F42" wp14:editId="3B4542D7">
                      <wp:simplePos x="0" y="0"/>
                      <wp:positionH relativeFrom="column">
                        <wp:posOffset>2595880</wp:posOffset>
                      </wp:positionH>
                      <wp:positionV relativeFrom="paragraph">
                        <wp:posOffset>43815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033699570" name="Rectangle 10336995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033699570" style="position:absolute;margin-left:204.4pt;margin-top:3.45pt;width:21.15pt;height:20.25pt;z-index:-25141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53E1312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r2lEH98AAAAIAQAADwAAAGRycy9kb3ducmV2&#10;LnhtbEyPwU7DMBBE70j8g7VIXBB1QkNaQpyqQkJcWiFKP2AbL0kgXkex24a/ZznBbUczmnlbribX&#10;qxONofNsIJ0loIhrbztuDOzfn2+XoEJEtth7JgPfFGBVXV6UWFh/5jc67WKjpIRDgQbaGIdC61C3&#10;5DDM/EAs3ocfHUaRY6PtiGcpd72+S5JcO+xYFloc6Kml+mt3dAZqvfjEzXz9Or/phpdsH7cbn1tj&#10;rq+m9SOoSFP8C8MvvqBDJUwHf2QbVG8gS5aCHg3kD6DEz+7TFNRBjkUGuir1/weqH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vaUQf3wAAAAg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  <w:tcMar/>
          </w:tcPr>
          <w:p w:rsidRPr="00AD18C2" w:rsidR="00094B92" w:rsidP="00AE4330" w:rsidRDefault="00860AA4" w14:paraId="3A7993F8" w14:textId="2397D54B">
            <w:pPr>
              <w:rPr>
                <w:rFonts w:ascii="Gill Sans MT" w:hAnsi="Gill Sans MT"/>
                <w:lang w:val="en-GB"/>
              </w:rPr>
            </w:pPr>
            <w:r>
              <w:rPr>
                <w:rFonts w:ascii="Gill Sans MT" w:hAnsi="Gill Sans MT"/>
                <w:lang w:val="en-GB"/>
              </w:rPr>
              <w:t xml:space="preserve">Play your dialogues. </w:t>
            </w:r>
            <w:r w:rsidR="00220897">
              <w:rPr>
                <w:rFonts w:ascii="Gill Sans MT" w:hAnsi="Gill Sans MT"/>
                <w:lang w:val="en-GB"/>
              </w:rPr>
              <w:t xml:space="preserve">Ask the teacher to give feedback. </w:t>
            </w:r>
          </w:p>
          <w:p w:rsidRPr="00AD18C2" w:rsidR="00094B92" w:rsidP="00AE4330" w:rsidRDefault="00094B92" w14:paraId="652E6E74" w14:textId="609F761E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AF31FF" w14:paraId="41503E6B" w14:textId="6083596D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94" behindDoc="1" locked="0" layoutInCell="1" allowOverlap="1" wp14:anchorId="65792F9F" wp14:editId="58191D0D">
                      <wp:simplePos x="0" y="0"/>
                      <wp:positionH relativeFrom="column">
                        <wp:posOffset>2583180</wp:posOffset>
                      </wp:positionH>
                      <wp:positionV relativeFrom="paragraph">
                        <wp:posOffset>24130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367297732" name="Rectangle 3672977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367297732" style="position:absolute;margin-left:203.4pt;margin-top:1.9pt;width:21.15pt;height:20.25pt;z-index:-25141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257E78E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yl9omd4AAAAIAQAADwAAAGRycy9kb3ducmV2&#10;LnhtbEyPwU7DQAxE70j8w8pIXBDdlEShDdlUFRLiUlRR+gFu1iSBrDfKbtvw97gnOHmssWaey9Xk&#10;enWiMXSeDcxnCSji2tuOGwP7j5f7BagQkS32nsnADwVYVddXJRbWn/mdTrvYKAnhUKCBNsah0DrU&#10;LTkMMz8Qi/fpR4dR1rHRdsSzhLtePyRJrh12LA0tDvTcUv29OzoDtX78wk263qZ33fCa7ePbxufW&#10;mNubaf0EKtIU/47hgi/oUAnTwR/ZBtUbyJJc0KOBVIb4WbacgzpcRAq6KvX/B6pfAA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MpfaJn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</w:tc>
      </w:tr>
      <w:tr w:rsidRPr="00AD18C2" w:rsidR="00094B92" w:rsidTr="3857E159" w14:paraId="0FA9A361" w14:textId="77777777">
        <w:tc>
          <w:tcPr>
            <w:tcW w:w="4673" w:type="dxa"/>
            <w:tcMar/>
          </w:tcPr>
          <w:p w:rsidRPr="00AD18C2" w:rsidR="00094B92" w:rsidP="00AE4330" w:rsidRDefault="002F15E2" w14:paraId="059FC3CD" w14:textId="1DF1B923">
            <w:pPr>
              <w:rPr>
                <w:rFonts w:ascii="Gill Sans MT" w:hAnsi="Gill Sans MT"/>
                <w:lang w:val="en-GB"/>
              </w:rPr>
            </w:pPr>
            <w:r>
              <w:rPr>
                <w:rFonts w:ascii="Gill Sans MT" w:hAnsi="Gill Sans MT"/>
                <w:lang w:val="en-GB"/>
              </w:rPr>
              <w:t xml:space="preserve">Write a dialogue of 16 replies. Define your own combination of status and viewpoints. </w:t>
            </w:r>
          </w:p>
          <w:p w:rsidRPr="00AD18C2" w:rsidR="00094B92" w:rsidP="00AE4330" w:rsidRDefault="00094B92" w14:paraId="5D274F29" w14:textId="0A8A8588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AF31FF" w14:paraId="4814C0DE" w14:textId="7F317829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95" behindDoc="1" locked="0" layoutInCell="1" allowOverlap="1" wp14:anchorId="239DC4D4" wp14:editId="23DA4D75">
                      <wp:simplePos x="0" y="0"/>
                      <wp:positionH relativeFrom="column">
                        <wp:posOffset>2587625</wp:posOffset>
                      </wp:positionH>
                      <wp:positionV relativeFrom="paragraph">
                        <wp:posOffset>27940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94732658" name="Rectangle 947326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94732658" style="position:absolute;margin-left:203.75pt;margin-top:2.2pt;width:21.15pt;height:20.25pt;z-index:-25141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6B97ABC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  <w:tcMar/>
          </w:tcPr>
          <w:p w:rsidRPr="00AD18C2" w:rsidR="00094B92" w:rsidP="00AE4330" w:rsidRDefault="00485AD2" w14:paraId="5F37F0D8" w14:textId="26B9DF5F">
            <w:pPr>
              <w:rPr>
                <w:rFonts w:ascii="Gill Sans MT" w:hAnsi="Gill Sans MT"/>
                <w:lang w:val="en-GB"/>
              </w:rPr>
            </w:pPr>
            <w:r w:rsidRPr="3857E159" w:rsidR="466818E7">
              <w:rPr>
                <w:rFonts w:ascii="Gill Sans MT" w:hAnsi="Gill Sans MT"/>
                <w:lang w:val="en-GB"/>
              </w:rPr>
              <w:t xml:space="preserve">Fix the first and the last sentence in advance. Write the dialogue </w:t>
            </w:r>
            <w:r w:rsidRPr="3857E159" w:rsidR="18D8EC01">
              <w:rPr>
                <w:rFonts w:ascii="Gill Sans MT" w:hAnsi="Gill Sans MT"/>
                <w:lang w:val="en-GB"/>
              </w:rPr>
              <w:t>afterwards</w:t>
            </w:r>
            <w:r w:rsidRPr="3857E159" w:rsidR="466818E7">
              <w:rPr>
                <w:rFonts w:ascii="Gill Sans MT" w:hAnsi="Gill Sans MT"/>
                <w:lang w:val="en-GB"/>
              </w:rPr>
              <w:t xml:space="preserve">. </w:t>
            </w:r>
          </w:p>
          <w:p w:rsidRPr="00AD18C2" w:rsidR="00094B92" w:rsidP="00AE4330" w:rsidRDefault="00094B92" w14:paraId="001F7367" w14:textId="2172F74F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AF31FF" w14:paraId="519ADD3B" w14:textId="528648EC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96" behindDoc="1" locked="0" layoutInCell="1" allowOverlap="1" wp14:anchorId="41A72411" wp14:editId="3EFBA460">
                      <wp:simplePos x="0" y="0"/>
                      <wp:positionH relativeFrom="column">
                        <wp:posOffset>2602230</wp:posOffset>
                      </wp:positionH>
                      <wp:positionV relativeFrom="paragraph">
                        <wp:posOffset>31115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348784636" name="Rectangle 13487846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348784636" style="position:absolute;margin-left:204.9pt;margin-top:2.45pt;width:21.15pt;height:20.25pt;z-index:-25141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7E33DBC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GQjtJ94AAAAIAQAADwAAAGRycy9kb3ducmV2&#10;LnhtbEyPQU/CQBCF7yb+h82YcDGyBSpK7ZYQEsMFY0R+wNAd22p3tukuUP89w0lvb/Im730vXw6u&#10;VSfqQ+PZwGScgCIuvW24MrD/fH14BhUissXWMxn4pQDL4vYmx8z6M3/QaRcrJSEcMjRQx9hlWoey&#10;Jodh7Dti8b587zDK2Vfa9niWcNfqaZLMtcOGpaHGjtY1lT+7ozNQ6qdv3M5W77P7ptuk+/i29XNr&#10;zOhuWL2AijTEv2e44gs6FMJ08Ee2QbUG0mQh6FHEApT46eN0AupwFSnoItf/BxQXAA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BkI7Sf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</w:tc>
        <w:tc>
          <w:tcPr>
            <w:tcW w:w="4678" w:type="dxa"/>
            <w:tcMar/>
          </w:tcPr>
          <w:p w:rsidRPr="00AD18C2" w:rsidR="00094B92" w:rsidP="00AE4330" w:rsidRDefault="00220897" w14:paraId="3D25FDB9" w14:textId="0ECD0DEA">
            <w:pPr>
              <w:rPr>
                <w:rFonts w:ascii="Gill Sans MT" w:hAnsi="Gill Sans MT"/>
                <w:lang w:val="en-GB"/>
              </w:rPr>
            </w:pPr>
            <w:r>
              <w:rPr>
                <w:rFonts w:ascii="Gill Sans MT" w:hAnsi="Gill Sans MT"/>
                <w:lang w:val="en-GB"/>
              </w:rPr>
              <w:t xml:space="preserve">Play your dialogues. </w:t>
            </w:r>
            <w:r w:rsidR="00ED0A5A">
              <w:rPr>
                <w:rFonts w:ascii="Gill Sans MT" w:hAnsi="Gill Sans MT"/>
                <w:lang w:val="en-GB"/>
              </w:rPr>
              <w:t xml:space="preserve">Give the public the opportunity to ask 3 questions about ‘the making of’. </w:t>
            </w:r>
          </w:p>
          <w:p w:rsidRPr="00AD18C2" w:rsidR="00094B92" w:rsidP="00AE4330" w:rsidRDefault="00094B92" w14:paraId="75836989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97" behindDoc="1" locked="0" layoutInCell="1" allowOverlap="1" wp14:anchorId="03F25BA6" wp14:editId="163132AB">
                      <wp:simplePos x="0" y="0"/>
                      <wp:positionH relativeFrom="column">
                        <wp:posOffset>2589530</wp:posOffset>
                      </wp:positionH>
                      <wp:positionV relativeFrom="paragraph">
                        <wp:posOffset>27305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334463545" name="Rectangle 13344635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334463545" style="position:absolute;margin-left:203.9pt;margin-top:2.15pt;width:21.15pt;height:20.25pt;z-index:-25141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2B6D944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4D74A9F9" w14:textId="77777777">
            <w:pPr>
              <w:rPr>
                <w:rFonts w:ascii="Gill Sans MT" w:hAnsi="Gill Sans MT"/>
                <w:lang w:val="en-GB"/>
              </w:rPr>
            </w:pPr>
          </w:p>
        </w:tc>
      </w:tr>
      <w:tr w:rsidRPr="00AD18C2" w:rsidR="00094B92" w:rsidTr="3857E159" w14:paraId="7A250F93" w14:textId="77777777">
        <w:tc>
          <w:tcPr>
            <w:tcW w:w="4673" w:type="dxa"/>
            <w:tcMar/>
          </w:tcPr>
          <w:p w:rsidRPr="00AD18C2" w:rsidR="00094B92" w:rsidP="00AE4330" w:rsidRDefault="00094B92" w14:paraId="79ED859E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98" behindDoc="1" locked="0" layoutInCell="1" allowOverlap="1" wp14:anchorId="790FCDD2" wp14:editId="6E57FCE1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2103566453" name="Rectangle 21035664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2103566453" style="position:absolute;margin-left:201.75pt;margin-top:12.95pt;width:21.15pt;height:20.25pt;z-index:-251414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66641F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282C063F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3BF85E80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094B92" w14:paraId="424E3682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4D8DE32E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99" behindDoc="1" locked="0" layoutInCell="1" allowOverlap="1" wp14:anchorId="408D2CDD" wp14:editId="02FEEE22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180426609" name="Rectangle 118042660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180426609" style="position:absolute;margin-left:202.9pt;margin-top:1.75pt;width:21.15pt;height:20.25pt;z-index:-251413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12DAE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57514043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094B92" w14:paraId="631B4166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27A8D7F3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300" behindDoc="1" locked="0" layoutInCell="1" allowOverlap="1" wp14:anchorId="09024BA6" wp14:editId="381CC2C0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256396635" name="Rectangle 12563966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256396635" style="position:absolute;margin-left:202.45pt;margin-top:1.65pt;width:21.15pt;height:20.25pt;z-index:-251412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D59375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13713C5A" w14:textId="77777777">
            <w:pPr>
              <w:rPr>
                <w:rFonts w:ascii="Gill Sans MT" w:hAnsi="Gill Sans MT"/>
                <w:lang w:val="en-GB"/>
              </w:rPr>
            </w:pPr>
          </w:p>
        </w:tc>
      </w:tr>
      <w:tr w:rsidRPr="00AD18C2" w:rsidR="00094B92" w:rsidTr="3857E159" w14:paraId="4BAC1C32" w14:textId="77777777">
        <w:tc>
          <w:tcPr>
            <w:tcW w:w="4673" w:type="dxa"/>
            <w:tcMar/>
          </w:tcPr>
          <w:p w:rsidRPr="00AD18C2" w:rsidR="00094B92" w:rsidP="00AE4330" w:rsidRDefault="00094B92" w14:paraId="7AD37428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301" behindDoc="1" locked="0" layoutInCell="1" allowOverlap="1" wp14:anchorId="426806FF" wp14:editId="2BE14B97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942712061" name="Rectangle 19427120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942712061" style="position:absolute;margin-left:201.75pt;margin-top:12.95pt;width:21.15pt;height:20.25pt;z-index:-251411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0088ABC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1D1C292E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5C648CEC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094B92" w14:paraId="187F10F4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5DBA2499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302" behindDoc="1" locked="0" layoutInCell="1" allowOverlap="1" wp14:anchorId="7D1DA95B" wp14:editId="75F70F87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39093403" name="Rectangle 1390934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39093403" style="position:absolute;margin-left:202.9pt;margin-top:1.75pt;width:21.15pt;height:20.25pt;z-index:-251410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47E09D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491AF81E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094B92" w14:paraId="2AAD7E60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5CD5FCCB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303" behindDoc="1" locked="0" layoutInCell="1" allowOverlap="1" wp14:anchorId="221B9778" wp14:editId="178E9FF4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207130825" name="Rectangle 2071308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207130825" style="position:absolute;margin-left:202.45pt;margin-top:1.65pt;width:21.15pt;height:20.25pt;z-index:-251409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3036B2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184FE25F" w14:textId="77777777">
            <w:pPr>
              <w:rPr>
                <w:rFonts w:ascii="Gill Sans MT" w:hAnsi="Gill Sans MT"/>
                <w:lang w:val="en-GB"/>
              </w:rPr>
            </w:pPr>
          </w:p>
        </w:tc>
      </w:tr>
      <w:tr w:rsidRPr="00AD18C2" w:rsidR="00094B92" w:rsidTr="3857E159" w14:paraId="01E18980" w14:textId="77777777">
        <w:tc>
          <w:tcPr>
            <w:tcW w:w="4673" w:type="dxa"/>
            <w:tcMar/>
          </w:tcPr>
          <w:p w:rsidRPr="00AD18C2" w:rsidR="00094B92" w:rsidP="00AE4330" w:rsidRDefault="00094B92" w14:paraId="24C28128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83" behindDoc="1" locked="0" layoutInCell="1" allowOverlap="1" wp14:anchorId="559B0072" wp14:editId="366D0715">
                      <wp:simplePos x="0" y="0"/>
                      <wp:positionH relativeFrom="column">
                        <wp:posOffset>2562482</wp:posOffset>
                      </wp:positionH>
                      <wp:positionV relativeFrom="paragraph">
                        <wp:posOffset>164774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843143538" name="Rectangle 18431435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843143538" style="position:absolute;margin-left:201.75pt;margin-top:12.95pt;width:21.15pt;height:20.25pt;z-index:-25142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1AFF37F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54E1B0F3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714E36D0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094B92" w14:paraId="6099AFEA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02FE82A5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84" behindDoc="1" locked="0" layoutInCell="1" allowOverlap="1" wp14:anchorId="0FB5792A" wp14:editId="3FF5ED24">
                      <wp:simplePos x="0" y="0"/>
                      <wp:positionH relativeFrom="column">
                        <wp:posOffset>2576830</wp:posOffset>
                      </wp:positionH>
                      <wp:positionV relativeFrom="paragraph">
                        <wp:posOffset>22208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448003770" name="Rectangle 14480037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448003770" style="position:absolute;margin-left:202.9pt;margin-top:1.75pt;width:21.15pt;height:20.25pt;z-index:-251428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3C53BF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9FFzmN4AAAAIAQAADwAAAGRycy9kb3ducmV2&#10;LnhtbEyPwW7CMBBE75X4B2uReqmKDQkUhTgIIVW9UKFSPmCJlyRtvI5iA+nf15za245mNPM2Xw+2&#10;FVfqfeNYw3SiQBCXzjRcaTh+vj4vQfiAbLB1TBp+yMO6GD3kmBl34w+6HkIlYgn7DDXUIXSZlL6s&#10;yaKfuI44emfXWwxR9pU0Pd5iuW3lTKmFtNhwXKixo21N5ffhYjWU8uULd8lmnzw13Vt6DO87tzBa&#10;P46HzQpEoCH8heGOH9GhiEwnd2HjRashVfOIHjQkcxDRT9PlFMTpfiiQRS7/P1D8Ag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RRc5j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78E6B739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094B92" w14:paraId="46100A42" w14:textId="77777777">
            <w:pPr>
              <w:rPr>
                <w:rFonts w:ascii="Gill Sans MT" w:hAnsi="Gill Sans MT"/>
                <w:lang w:val="en-GB"/>
              </w:rPr>
            </w:pPr>
          </w:p>
          <w:p w:rsidRPr="00AD18C2" w:rsidR="00094B92" w:rsidP="00AE4330" w:rsidRDefault="00094B92" w14:paraId="70665CD1" w14:textId="77777777">
            <w:pPr>
              <w:rPr>
                <w:rFonts w:ascii="Gill Sans MT" w:hAnsi="Gill Sans MT"/>
                <w:lang w:val="en-GB"/>
              </w:rPr>
            </w:pPr>
            <w:r w:rsidRPr="00AD18C2">
              <w:rPr>
                <w:rFonts w:ascii="Gill Sans MT" w:hAnsi="Gill Sans MT"/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58285" behindDoc="1" locked="0" layoutInCell="1" allowOverlap="1" wp14:anchorId="58975059" wp14:editId="3FF2511B">
                      <wp:simplePos x="0" y="0"/>
                      <wp:positionH relativeFrom="column">
                        <wp:posOffset>2571098</wp:posOffset>
                      </wp:positionH>
                      <wp:positionV relativeFrom="paragraph">
                        <wp:posOffset>20955</wp:posOffset>
                      </wp:positionV>
                      <wp:extent cx="268605" cy="257175"/>
                      <wp:effectExtent l="0" t="0" r="17145" b="28575"/>
                      <wp:wrapTight wrapText="bothSides">
                        <wp:wrapPolygon edited="0">
                          <wp:start x="0" y="0"/>
                          <wp:lineTo x="0" y="22400"/>
                          <wp:lineTo x="21447" y="22400"/>
                          <wp:lineTo x="21447" y="0"/>
                          <wp:lineTo x="0" y="0"/>
                        </wp:wrapPolygon>
                      </wp:wrapTight>
                      <wp:docPr id="1993972263" name="Rectangle 19939722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05" cy="2571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solidFill>
                                  <a:srgbClr val="70AD47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="http://schemas.openxmlformats.org/drawingml/2006/main" xmlns:arto="http://schemas.microsoft.com/office/word/2006/arto" xmlns:w16du="http://schemas.microsoft.com/office/word/2023/wordml/word16du">
                  <w:pict>
                    <v:rect id="Rechthoek 1993972263" style="position:absolute;margin-left:202.45pt;margin-top:1.65pt;width:21.15pt;height:20.25pt;z-index:-251427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indow" strokecolor="#70ad47" strokeweight="1pt" w14:anchorId="2B7E36A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">
                      <w10:wrap type="tight"/>
                    </v:rect>
                  </w:pict>
                </mc:Fallback>
              </mc:AlternateContent>
            </w:r>
          </w:p>
          <w:p w:rsidRPr="00AD18C2" w:rsidR="00094B92" w:rsidP="00AE4330" w:rsidRDefault="00094B92" w14:paraId="2203ABC6" w14:textId="77777777">
            <w:pPr>
              <w:rPr>
                <w:rFonts w:ascii="Gill Sans MT" w:hAnsi="Gill Sans MT"/>
                <w:lang w:val="en-GB"/>
              </w:rPr>
            </w:pPr>
          </w:p>
        </w:tc>
      </w:tr>
      <w:tr w:rsidRPr="00AD18C2" w:rsidR="00094B92" w:rsidTr="3857E159" w14:paraId="7CB75482" w14:textId="77777777">
        <w:tc>
          <w:tcPr>
            <w:tcW w:w="4673" w:type="dxa"/>
            <w:tcMar/>
          </w:tcPr>
          <w:p w:rsidRPr="00AD18C2" w:rsidR="00094B92" w:rsidP="00AE4330" w:rsidRDefault="00094B92" w14:paraId="44649A50" w14:textId="77777777">
            <w:pPr>
              <w:rPr>
                <w:rFonts w:ascii="Gill Sans MT" w:hAnsi="Gill Sans MT"/>
                <w:noProof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094B92" w14:paraId="6280CC59" w14:textId="77777777">
            <w:pPr>
              <w:rPr>
                <w:rFonts w:ascii="Gill Sans MT" w:hAnsi="Gill Sans MT"/>
                <w:lang w:val="en-GB"/>
              </w:rPr>
            </w:pPr>
          </w:p>
        </w:tc>
        <w:tc>
          <w:tcPr>
            <w:tcW w:w="4678" w:type="dxa"/>
            <w:tcMar/>
          </w:tcPr>
          <w:p w:rsidRPr="00AD18C2" w:rsidR="00094B92" w:rsidP="00AE4330" w:rsidRDefault="00094B92" w14:paraId="022C68A6" w14:textId="77777777">
            <w:pPr>
              <w:rPr>
                <w:rFonts w:ascii="Gill Sans MT" w:hAnsi="Gill Sans MT"/>
                <w:lang w:val="en-GB"/>
              </w:rPr>
            </w:pPr>
          </w:p>
        </w:tc>
      </w:tr>
    </w:tbl>
    <w:p w:rsidR="00C97E3C" w:rsidP="005B6544" w:rsidRDefault="00C97E3C" w14:paraId="3A256A62" w14:textId="77777777">
      <w:pPr>
        <w:rPr>
          <w:rFonts w:ascii="Gill Sans MT" w:hAnsi="Gill Sans MT"/>
          <w:lang w:val="en-GB"/>
        </w:rPr>
      </w:pPr>
    </w:p>
    <w:p w:rsidRPr="00AD18C2" w:rsidR="00C97E3C" w:rsidP="005B6544" w:rsidRDefault="00C97E3C" w14:paraId="19FB9B8A" w14:textId="77777777">
      <w:pPr>
        <w:rPr>
          <w:rFonts w:ascii="Gill Sans MT" w:hAnsi="Gill Sans MT"/>
          <w:lang w:val="en-GB"/>
        </w:rPr>
      </w:pPr>
    </w:p>
    <w:sectPr w:rsidRPr="00AD18C2" w:rsidR="00C97E3C" w:rsidSect="00A36B9D">
      <w:headerReference w:type="default" r:id="rId9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005C6" w:rsidP="007601ED" w:rsidRDefault="001005C6" w14:paraId="0AB20789" w14:textId="77777777">
      <w:pPr>
        <w:spacing w:after="0" w:line="240" w:lineRule="auto"/>
      </w:pPr>
      <w:r>
        <w:separator/>
      </w:r>
    </w:p>
  </w:endnote>
  <w:endnote w:type="continuationSeparator" w:id="0">
    <w:p w:rsidR="001005C6" w:rsidP="007601ED" w:rsidRDefault="001005C6" w14:paraId="74EE18C2" w14:textId="77777777">
      <w:pPr>
        <w:spacing w:after="0" w:line="240" w:lineRule="auto"/>
      </w:pPr>
      <w:r>
        <w:continuationSeparator/>
      </w:r>
    </w:p>
  </w:endnote>
  <w:endnote w:type="continuationNotice" w:id="1">
    <w:p w:rsidR="001005C6" w:rsidRDefault="001005C6" w14:paraId="3811B7F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005C6" w:rsidP="007601ED" w:rsidRDefault="001005C6" w14:paraId="1E99820E" w14:textId="77777777">
      <w:pPr>
        <w:spacing w:after="0" w:line="240" w:lineRule="auto"/>
      </w:pPr>
      <w:r>
        <w:separator/>
      </w:r>
    </w:p>
  </w:footnote>
  <w:footnote w:type="continuationSeparator" w:id="0">
    <w:p w:rsidR="001005C6" w:rsidP="007601ED" w:rsidRDefault="001005C6" w14:paraId="00113D06" w14:textId="77777777">
      <w:pPr>
        <w:spacing w:after="0" w:line="240" w:lineRule="auto"/>
      </w:pPr>
      <w:r>
        <w:continuationSeparator/>
      </w:r>
    </w:p>
  </w:footnote>
  <w:footnote w:type="continuationNotice" w:id="1">
    <w:p w:rsidR="001005C6" w:rsidRDefault="001005C6" w14:paraId="404A199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7601ED" w:rsidRDefault="007601ED" w14:paraId="052D3771" w14:textId="46209081">
    <w:pPr>
      <w:pStyle w:val="Koptekst"/>
    </w:pPr>
    <w:r>
      <w:rPr>
        <w:noProof/>
      </w:rPr>
      <w:drawing>
        <wp:inline distT="0" distB="0" distL="0" distR="0" wp14:anchorId="6A547E8D" wp14:editId="46C80168">
          <wp:extent cx="1536700" cy="374126"/>
          <wp:effectExtent l="0" t="0" r="6350" b="6985"/>
          <wp:docPr id="123508624" name="Picture 123508624" descr="Afbeelding met tekst, Lettertype, Graphics, logo&#10;&#10;Automatisch gegenereerde beschrijv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3508624" name="Afbeelding 1" descr="Afbeelding met tekst, Lettertype, Graphics, logo&#10;&#10;Automatisch gegenereerde beschrijvi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72955" cy="38295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992218"/>
    <w:multiLevelType w:val="hybridMultilevel"/>
    <w:tmpl w:val="27C8A9DC"/>
    <w:lvl w:ilvl="0" w:tplc="041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31B779AF"/>
    <w:multiLevelType w:val="hybridMultilevel"/>
    <w:tmpl w:val="FE824DA0"/>
    <w:lvl w:ilvl="0" w:tplc="0813000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1" w:tplc="0813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2" w:tplc="0813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3" w:tplc="0813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4" w:tplc="0813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5" w:tplc="0813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  <w:lvl w:ilvl="6" w:tplc="08130001" w:tentative="1">
      <w:start w:val="1"/>
      <w:numFmt w:val="bullet"/>
      <w:lvlText w:val=""/>
      <w:lvlJc w:val="left"/>
      <w:pPr>
        <w:ind w:left="7920" w:hanging="360"/>
      </w:pPr>
      <w:rPr>
        <w:rFonts w:hint="default" w:ascii="Symbol" w:hAnsi="Symbol"/>
      </w:rPr>
    </w:lvl>
    <w:lvl w:ilvl="7" w:tplc="08130003" w:tentative="1">
      <w:start w:val="1"/>
      <w:numFmt w:val="bullet"/>
      <w:lvlText w:val="o"/>
      <w:lvlJc w:val="left"/>
      <w:pPr>
        <w:ind w:left="8640" w:hanging="360"/>
      </w:pPr>
      <w:rPr>
        <w:rFonts w:hint="default" w:ascii="Courier New" w:hAnsi="Courier New" w:cs="Courier New"/>
      </w:rPr>
    </w:lvl>
    <w:lvl w:ilvl="8" w:tplc="08130005" w:tentative="1">
      <w:start w:val="1"/>
      <w:numFmt w:val="bullet"/>
      <w:lvlText w:val=""/>
      <w:lvlJc w:val="left"/>
      <w:pPr>
        <w:ind w:left="9360" w:hanging="360"/>
      </w:pPr>
      <w:rPr>
        <w:rFonts w:hint="default" w:ascii="Wingdings" w:hAnsi="Wingdings"/>
      </w:rPr>
    </w:lvl>
  </w:abstractNum>
  <w:abstractNum w:abstractNumId="2" w15:restartNumberingAfterBreak="0">
    <w:nsid w:val="3B560930"/>
    <w:multiLevelType w:val="hybridMultilevel"/>
    <w:tmpl w:val="2E2A8FDA"/>
    <w:lvl w:ilvl="0" w:tplc="041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41273C83"/>
    <w:multiLevelType w:val="hybridMultilevel"/>
    <w:tmpl w:val="5BF40578"/>
    <w:lvl w:ilvl="0" w:tplc="0813000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1" w:tplc="0813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2" w:tplc="0813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3" w:tplc="0813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4" w:tplc="0813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5" w:tplc="0813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  <w:lvl w:ilvl="6" w:tplc="08130001" w:tentative="1">
      <w:start w:val="1"/>
      <w:numFmt w:val="bullet"/>
      <w:lvlText w:val=""/>
      <w:lvlJc w:val="left"/>
      <w:pPr>
        <w:ind w:left="7920" w:hanging="360"/>
      </w:pPr>
      <w:rPr>
        <w:rFonts w:hint="default" w:ascii="Symbol" w:hAnsi="Symbol"/>
      </w:rPr>
    </w:lvl>
    <w:lvl w:ilvl="7" w:tplc="08130003" w:tentative="1">
      <w:start w:val="1"/>
      <w:numFmt w:val="bullet"/>
      <w:lvlText w:val="o"/>
      <w:lvlJc w:val="left"/>
      <w:pPr>
        <w:ind w:left="8640" w:hanging="360"/>
      </w:pPr>
      <w:rPr>
        <w:rFonts w:hint="default" w:ascii="Courier New" w:hAnsi="Courier New" w:cs="Courier New"/>
      </w:rPr>
    </w:lvl>
    <w:lvl w:ilvl="8" w:tplc="08130005" w:tentative="1">
      <w:start w:val="1"/>
      <w:numFmt w:val="bullet"/>
      <w:lvlText w:val=""/>
      <w:lvlJc w:val="left"/>
      <w:pPr>
        <w:ind w:left="9360" w:hanging="360"/>
      </w:pPr>
      <w:rPr>
        <w:rFonts w:hint="default" w:ascii="Wingdings" w:hAnsi="Wingdings"/>
      </w:rPr>
    </w:lvl>
  </w:abstractNum>
  <w:abstractNum w:abstractNumId="4" w15:restartNumberingAfterBreak="0">
    <w:nsid w:val="46377F7C"/>
    <w:multiLevelType w:val="hybridMultilevel"/>
    <w:tmpl w:val="34DEA72A"/>
    <w:lvl w:ilvl="0" w:tplc="041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69163A9C"/>
    <w:multiLevelType w:val="hybridMultilevel"/>
    <w:tmpl w:val="86F602FC"/>
    <w:lvl w:ilvl="0" w:tplc="041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787C780D"/>
    <w:multiLevelType w:val="hybridMultilevel"/>
    <w:tmpl w:val="21AE564A"/>
    <w:lvl w:ilvl="0" w:tplc="041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7FDC5E8A"/>
    <w:multiLevelType w:val="hybridMultilevel"/>
    <w:tmpl w:val="2A50AA5A"/>
    <w:lvl w:ilvl="0" w:tplc="0413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2031683345">
    <w:abstractNumId w:val="5"/>
  </w:num>
  <w:num w:numId="2" w16cid:durableId="699667910">
    <w:abstractNumId w:val="2"/>
  </w:num>
  <w:num w:numId="3" w16cid:durableId="1110664310">
    <w:abstractNumId w:val="0"/>
  </w:num>
  <w:num w:numId="4" w16cid:durableId="87891490">
    <w:abstractNumId w:val="6"/>
  </w:num>
  <w:num w:numId="5" w16cid:durableId="1667320117">
    <w:abstractNumId w:val="4"/>
  </w:num>
  <w:num w:numId="6" w16cid:durableId="502862882">
    <w:abstractNumId w:val="7"/>
  </w:num>
  <w:num w:numId="7" w16cid:durableId="708189533">
    <w:abstractNumId w:val="3"/>
  </w:num>
  <w:num w:numId="8" w16cid:durableId="7520450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attachedTemplate r:id="rId1"/>
  <w:trackRevisions w:val="false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1ECD"/>
    <w:rsid w:val="00012EB4"/>
    <w:rsid w:val="000426EF"/>
    <w:rsid w:val="00053CED"/>
    <w:rsid w:val="00064C1C"/>
    <w:rsid w:val="000709CA"/>
    <w:rsid w:val="00091D7D"/>
    <w:rsid w:val="00094B92"/>
    <w:rsid w:val="000950F0"/>
    <w:rsid w:val="000D045A"/>
    <w:rsid w:val="000E2EED"/>
    <w:rsid w:val="000E3F99"/>
    <w:rsid w:val="001005C6"/>
    <w:rsid w:val="001043BA"/>
    <w:rsid w:val="00112B21"/>
    <w:rsid w:val="0014320B"/>
    <w:rsid w:val="001726DF"/>
    <w:rsid w:val="001735DC"/>
    <w:rsid w:val="00191054"/>
    <w:rsid w:val="001A44F8"/>
    <w:rsid w:val="001B417C"/>
    <w:rsid w:val="001C4ED6"/>
    <w:rsid w:val="001D1777"/>
    <w:rsid w:val="001D549C"/>
    <w:rsid w:val="001D63CE"/>
    <w:rsid w:val="001F2B99"/>
    <w:rsid w:val="00220897"/>
    <w:rsid w:val="002209BE"/>
    <w:rsid w:val="00237C68"/>
    <w:rsid w:val="002601DB"/>
    <w:rsid w:val="00260484"/>
    <w:rsid w:val="00275719"/>
    <w:rsid w:val="00290175"/>
    <w:rsid w:val="002C5BE2"/>
    <w:rsid w:val="002F15E2"/>
    <w:rsid w:val="003058B8"/>
    <w:rsid w:val="00331D04"/>
    <w:rsid w:val="00341CCA"/>
    <w:rsid w:val="0035704B"/>
    <w:rsid w:val="00361EC2"/>
    <w:rsid w:val="00367836"/>
    <w:rsid w:val="00384490"/>
    <w:rsid w:val="003A4839"/>
    <w:rsid w:val="003A5C1B"/>
    <w:rsid w:val="003A7A56"/>
    <w:rsid w:val="003D10A8"/>
    <w:rsid w:val="003F1B4F"/>
    <w:rsid w:val="00406809"/>
    <w:rsid w:val="0043293B"/>
    <w:rsid w:val="004711A4"/>
    <w:rsid w:val="00480D21"/>
    <w:rsid w:val="00485AD2"/>
    <w:rsid w:val="00487CA0"/>
    <w:rsid w:val="004908E2"/>
    <w:rsid w:val="00493D15"/>
    <w:rsid w:val="004A268E"/>
    <w:rsid w:val="004E463E"/>
    <w:rsid w:val="004F4ED0"/>
    <w:rsid w:val="005023D2"/>
    <w:rsid w:val="0050411E"/>
    <w:rsid w:val="0050768C"/>
    <w:rsid w:val="00520027"/>
    <w:rsid w:val="005203E1"/>
    <w:rsid w:val="00522712"/>
    <w:rsid w:val="0053695F"/>
    <w:rsid w:val="005627CD"/>
    <w:rsid w:val="00573F46"/>
    <w:rsid w:val="00575DC2"/>
    <w:rsid w:val="005829F9"/>
    <w:rsid w:val="00594228"/>
    <w:rsid w:val="005A5F20"/>
    <w:rsid w:val="005B4B6A"/>
    <w:rsid w:val="005B6544"/>
    <w:rsid w:val="005C0279"/>
    <w:rsid w:val="005C3563"/>
    <w:rsid w:val="005C35C2"/>
    <w:rsid w:val="005C555A"/>
    <w:rsid w:val="005E1FEE"/>
    <w:rsid w:val="005F35DA"/>
    <w:rsid w:val="005F61DA"/>
    <w:rsid w:val="00627BC6"/>
    <w:rsid w:val="006509B7"/>
    <w:rsid w:val="0066373C"/>
    <w:rsid w:val="00676CBD"/>
    <w:rsid w:val="00693DEC"/>
    <w:rsid w:val="006A011E"/>
    <w:rsid w:val="006F5B4A"/>
    <w:rsid w:val="00743445"/>
    <w:rsid w:val="00751ED3"/>
    <w:rsid w:val="007601ED"/>
    <w:rsid w:val="00761FED"/>
    <w:rsid w:val="00766DC9"/>
    <w:rsid w:val="0077106D"/>
    <w:rsid w:val="00774C21"/>
    <w:rsid w:val="00791CE7"/>
    <w:rsid w:val="007A4F47"/>
    <w:rsid w:val="007C0CF3"/>
    <w:rsid w:val="007E5F6B"/>
    <w:rsid w:val="008037B4"/>
    <w:rsid w:val="008055DE"/>
    <w:rsid w:val="0080609F"/>
    <w:rsid w:val="00836009"/>
    <w:rsid w:val="0084269D"/>
    <w:rsid w:val="00860AA4"/>
    <w:rsid w:val="00860AAE"/>
    <w:rsid w:val="0087438A"/>
    <w:rsid w:val="008850D0"/>
    <w:rsid w:val="008948DB"/>
    <w:rsid w:val="008A4038"/>
    <w:rsid w:val="008B44A3"/>
    <w:rsid w:val="008C16C8"/>
    <w:rsid w:val="008F75F3"/>
    <w:rsid w:val="0092385D"/>
    <w:rsid w:val="00930289"/>
    <w:rsid w:val="00936B74"/>
    <w:rsid w:val="00946241"/>
    <w:rsid w:val="009603F9"/>
    <w:rsid w:val="00985F9A"/>
    <w:rsid w:val="009A5B95"/>
    <w:rsid w:val="009D5815"/>
    <w:rsid w:val="009F49DA"/>
    <w:rsid w:val="00A266F7"/>
    <w:rsid w:val="00A36B9D"/>
    <w:rsid w:val="00A4122B"/>
    <w:rsid w:val="00A51A85"/>
    <w:rsid w:val="00A57789"/>
    <w:rsid w:val="00A73F4E"/>
    <w:rsid w:val="00A77685"/>
    <w:rsid w:val="00AA7B40"/>
    <w:rsid w:val="00AB0023"/>
    <w:rsid w:val="00AB1940"/>
    <w:rsid w:val="00AD18C2"/>
    <w:rsid w:val="00AD19D9"/>
    <w:rsid w:val="00AD41F0"/>
    <w:rsid w:val="00AD7AF4"/>
    <w:rsid w:val="00AE1ECD"/>
    <w:rsid w:val="00AE3B65"/>
    <w:rsid w:val="00AE4330"/>
    <w:rsid w:val="00AF31FF"/>
    <w:rsid w:val="00B2594A"/>
    <w:rsid w:val="00B329D2"/>
    <w:rsid w:val="00B54FE0"/>
    <w:rsid w:val="00B651DE"/>
    <w:rsid w:val="00B91C7E"/>
    <w:rsid w:val="00BB5D7C"/>
    <w:rsid w:val="00BB69E9"/>
    <w:rsid w:val="00BC6EDB"/>
    <w:rsid w:val="00BC73DC"/>
    <w:rsid w:val="00BE5D11"/>
    <w:rsid w:val="00BF19D0"/>
    <w:rsid w:val="00C14E42"/>
    <w:rsid w:val="00C4117A"/>
    <w:rsid w:val="00C6539A"/>
    <w:rsid w:val="00C94D11"/>
    <w:rsid w:val="00C97E3C"/>
    <w:rsid w:val="00CC332D"/>
    <w:rsid w:val="00D14281"/>
    <w:rsid w:val="00D142A0"/>
    <w:rsid w:val="00D144CF"/>
    <w:rsid w:val="00D27A70"/>
    <w:rsid w:val="00D42DB6"/>
    <w:rsid w:val="00D46825"/>
    <w:rsid w:val="00D54840"/>
    <w:rsid w:val="00D55FBD"/>
    <w:rsid w:val="00D566C8"/>
    <w:rsid w:val="00D63DD2"/>
    <w:rsid w:val="00DA6B42"/>
    <w:rsid w:val="00DB4EE7"/>
    <w:rsid w:val="00DB5A44"/>
    <w:rsid w:val="00DB7AF1"/>
    <w:rsid w:val="00DD3B45"/>
    <w:rsid w:val="00DD7171"/>
    <w:rsid w:val="00E0475E"/>
    <w:rsid w:val="00E12F7B"/>
    <w:rsid w:val="00E41DE9"/>
    <w:rsid w:val="00E717E0"/>
    <w:rsid w:val="00EA0638"/>
    <w:rsid w:val="00EB1F5B"/>
    <w:rsid w:val="00EC40F2"/>
    <w:rsid w:val="00ED0A5A"/>
    <w:rsid w:val="00ED154D"/>
    <w:rsid w:val="00ED37D3"/>
    <w:rsid w:val="00EE6D64"/>
    <w:rsid w:val="00F02169"/>
    <w:rsid w:val="00F247BE"/>
    <w:rsid w:val="00F57FCB"/>
    <w:rsid w:val="00F77364"/>
    <w:rsid w:val="00F81EDC"/>
    <w:rsid w:val="00FB60E6"/>
    <w:rsid w:val="00FC78CC"/>
    <w:rsid w:val="00FC7DC7"/>
    <w:rsid w:val="00FE11AE"/>
    <w:rsid w:val="02A53250"/>
    <w:rsid w:val="055A4035"/>
    <w:rsid w:val="0636A646"/>
    <w:rsid w:val="0DA597F8"/>
    <w:rsid w:val="0DD53683"/>
    <w:rsid w:val="0DF8BD55"/>
    <w:rsid w:val="0E93A795"/>
    <w:rsid w:val="0F4406C8"/>
    <w:rsid w:val="0F7E9258"/>
    <w:rsid w:val="0FFD56EA"/>
    <w:rsid w:val="100A7CFB"/>
    <w:rsid w:val="1314B185"/>
    <w:rsid w:val="15BBBC23"/>
    <w:rsid w:val="163E31D7"/>
    <w:rsid w:val="16AC2B63"/>
    <w:rsid w:val="171421E6"/>
    <w:rsid w:val="17890D24"/>
    <w:rsid w:val="18AFF247"/>
    <w:rsid w:val="18D8EC01"/>
    <w:rsid w:val="1A06141C"/>
    <w:rsid w:val="1A8AC75A"/>
    <w:rsid w:val="1BE79309"/>
    <w:rsid w:val="1C22326C"/>
    <w:rsid w:val="1CDA5CED"/>
    <w:rsid w:val="1E06F635"/>
    <w:rsid w:val="1E661CBF"/>
    <w:rsid w:val="1FF27853"/>
    <w:rsid w:val="20552902"/>
    <w:rsid w:val="214A6031"/>
    <w:rsid w:val="21E01EDC"/>
    <w:rsid w:val="222E2362"/>
    <w:rsid w:val="230B5E9F"/>
    <w:rsid w:val="23185DCF"/>
    <w:rsid w:val="23674537"/>
    <w:rsid w:val="244ADCEB"/>
    <w:rsid w:val="24D8090A"/>
    <w:rsid w:val="26F249B3"/>
    <w:rsid w:val="28B284CC"/>
    <w:rsid w:val="2A654BD2"/>
    <w:rsid w:val="2A7DA17A"/>
    <w:rsid w:val="2BACEF31"/>
    <w:rsid w:val="2D6B3C96"/>
    <w:rsid w:val="2E53255F"/>
    <w:rsid w:val="2F5E63A0"/>
    <w:rsid w:val="2F85B01F"/>
    <w:rsid w:val="2F935E1B"/>
    <w:rsid w:val="2FF6C9CE"/>
    <w:rsid w:val="301AA967"/>
    <w:rsid w:val="32FB54E5"/>
    <w:rsid w:val="3345FF56"/>
    <w:rsid w:val="339F769D"/>
    <w:rsid w:val="34F2D59B"/>
    <w:rsid w:val="36134FED"/>
    <w:rsid w:val="376FF160"/>
    <w:rsid w:val="3857E159"/>
    <w:rsid w:val="3A012DEA"/>
    <w:rsid w:val="3B2178D0"/>
    <w:rsid w:val="3B3A0AAA"/>
    <w:rsid w:val="3C83FAE3"/>
    <w:rsid w:val="3E1D3278"/>
    <w:rsid w:val="3E6CE4C6"/>
    <w:rsid w:val="3EFE5979"/>
    <w:rsid w:val="40E4D9E2"/>
    <w:rsid w:val="423F0347"/>
    <w:rsid w:val="42B415B2"/>
    <w:rsid w:val="4372A6B5"/>
    <w:rsid w:val="466818E7"/>
    <w:rsid w:val="470B0DB1"/>
    <w:rsid w:val="4771D769"/>
    <w:rsid w:val="481FED03"/>
    <w:rsid w:val="48282C3D"/>
    <w:rsid w:val="48B360D4"/>
    <w:rsid w:val="48BCBFA7"/>
    <w:rsid w:val="49C636AE"/>
    <w:rsid w:val="4BD7D466"/>
    <w:rsid w:val="4C34A396"/>
    <w:rsid w:val="4C4A7D29"/>
    <w:rsid w:val="4D206506"/>
    <w:rsid w:val="511BAF2A"/>
    <w:rsid w:val="53204F47"/>
    <w:rsid w:val="5378079D"/>
    <w:rsid w:val="5456629D"/>
    <w:rsid w:val="55866964"/>
    <w:rsid w:val="569A406C"/>
    <w:rsid w:val="578E035F"/>
    <w:rsid w:val="57994CA5"/>
    <w:rsid w:val="59964AC4"/>
    <w:rsid w:val="59F559B3"/>
    <w:rsid w:val="5E4D4BEB"/>
    <w:rsid w:val="5EFB1BA2"/>
    <w:rsid w:val="5F0A2FA2"/>
    <w:rsid w:val="5F34FE62"/>
    <w:rsid w:val="5FD3EC2D"/>
    <w:rsid w:val="613A4AC8"/>
    <w:rsid w:val="6168C33D"/>
    <w:rsid w:val="64535E0A"/>
    <w:rsid w:val="65C27209"/>
    <w:rsid w:val="65CF8127"/>
    <w:rsid w:val="6613CC0B"/>
    <w:rsid w:val="678AFECC"/>
    <w:rsid w:val="698D8850"/>
    <w:rsid w:val="6A4D8CE5"/>
    <w:rsid w:val="6AFE0A96"/>
    <w:rsid w:val="6BAF74B0"/>
    <w:rsid w:val="6BCB5103"/>
    <w:rsid w:val="6C168EA2"/>
    <w:rsid w:val="6C821188"/>
    <w:rsid w:val="6D3C14D6"/>
    <w:rsid w:val="6F87A530"/>
    <w:rsid w:val="6FF48A63"/>
    <w:rsid w:val="7580C829"/>
    <w:rsid w:val="7614D691"/>
    <w:rsid w:val="7A184132"/>
    <w:rsid w:val="7AAD0E3F"/>
    <w:rsid w:val="7B47D513"/>
    <w:rsid w:val="7BEA03CE"/>
    <w:rsid w:val="7E329640"/>
    <w:rsid w:val="7EEAFEB0"/>
    <w:rsid w:val="7F0DC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BCC8060"/>
  <w15:chartTrackingRefBased/>
  <w15:docId w15:val="{3795AB92-FBCB-4370-90A5-6D570DEA9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094B92"/>
    <w:rPr>
      <w:lang w:val="nl-BE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AE1ECD"/>
    <w:pPr>
      <w:ind w:left="720"/>
      <w:contextualSpacing/>
    </w:pPr>
  </w:style>
  <w:style w:type="table" w:styleId="Tabelraster">
    <w:name w:val="Table Grid"/>
    <w:basedOn w:val="Standaardtabel"/>
    <w:uiPriority w:val="39"/>
    <w:rsid w:val="00A4122B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Koptekst">
    <w:name w:val="header"/>
    <w:basedOn w:val="Standaard"/>
    <w:link w:val="KoptekstChar"/>
    <w:uiPriority w:val="99"/>
    <w:unhideWhenUsed/>
    <w:rsid w:val="007601ED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7601ED"/>
    <w:rPr>
      <w:lang w:val="nl-BE"/>
    </w:rPr>
  </w:style>
  <w:style w:type="paragraph" w:styleId="Voettekst">
    <w:name w:val="footer"/>
    <w:basedOn w:val="Standaard"/>
    <w:link w:val="VoettekstChar"/>
    <w:uiPriority w:val="99"/>
    <w:unhideWhenUsed/>
    <w:rsid w:val="007601ED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7601ED"/>
    <w:rPr>
      <w:lang w:val="nl-BE"/>
    </w:rPr>
  </w:style>
  <w:style w:type="character" w:styleId="Hyperlink">
    <w:name w:val="Hyperlink"/>
    <w:basedOn w:val="Standaardalinea-lettertype"/>
    <w:uiPriority w:val="99"/>
    <w:unhideWhenUsed/>
    <w:rsid w:val="0066373C"/>
    <w:rPr>
      <w:color w:val="0563C1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66373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uploads6.wikiart.org/images/vincent-van-gogh/the-night-cafe-1888.jpg" TargetMode="External" Id="rId8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theme" Target="theme/theme1.xml" Id="rId11" /><Relationship Type="http://schemas.openxmlformats.org/officeDocument/2006/relationships/webSettings" Target="webSettings.xml" Id="rId5" /><Relationship Type="http://schemas.openxmlformats.org/officeDocument/2006/relationships/fontTable" Target="fontTable.xml" Id="rId10" /><Relationship Type="http://schemas.openxmlformats.org/officeDocument/2006/relationships/settings" Target="settings.xml" Id="rId4" /><Relationship Type="http://schemas.openxmlformats.org/officeDocument/2006/relationships/header" Target="header1.xml" Id="rId9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arel\Documents\Aangepaste%20Office-sjablonen\Ruimtevaarder%20leeg.dotx" TargetMode="Externa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7A507A-6C19-4EE0-BE31-3E524A8A09B3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Ruimtevaarder leeg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Karel Moons</dc:creator>
  <keywords/>
  <dc:description/>
  <lastModifiedBy>Mieke Achtergaele</lastModifiedBy>
  <revision>148</revision>
  <dcterms:created xsi:type="dcterms:W3CDTF">2023-10-10T09:37:00.0000000Z</dcterms:created>
  <dcterms:modified xsi:type="dcterms:W3CDTF">2023-10-18T07:22:26.9265128Z</dcterms:modified>
</coreProperties>
</file>