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body>
    <w:p w:rsidRPr="006D6A29" w:rsidR="00DD7171" w:rsidP="00AB0023" w:rsidRDefault="007601ED" w14:paraId="2D8457C8" w14:textId="0C004522">
      <w:pPr>
        <w:jc w:val="center"/>
        <w:rPr>
          <w:rFonts w:ascii="Gill Sans MT" w:hAnsi="Gill Sans MT"/>
          <w:sz w:val="32"/>
          <w:szCs w:val="32"/>
        </w:rPr>
      </w:pPr>
      <w:r w:rsidRPr="006D6A29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5B64B84" wp14:editId="3FD085D6">
                <wp:simplePos x="0" y="0"/>
                <wp:positionH relativeFrom="column">
                  <wp:posOffset>9209405</wp:posOffset>
                </wp:positionH>
                <wp:positionV relativeFrom="paragraph">
                  <wp:posOffset>410210</wp:posOffset>
                </wp:positionV>
                <wp:extent cx="268605" cy="257175"/>
                <wp:effectExtent l="0" t="0" r="17145" b="28575"/>
                <wp:wrapNone/>
                <wp:docPr id="143" name="Rechthoek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" cy="2571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hoek 143" style="position:absolute;margin-left:725.15pt;margin-top:32.3pt;width:21.15pt;height:20.25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8BBEE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16iQOAAAAAMAQAADwAAAGRycy9kb3ducmV2&#10;LnhtbEyPwU7DMBBE70j8g7VIXBB12qQBQpyqQkJcihClH7CNlyQQr6PYbcPfsz3BbUb7NDtTribX&#10;qyONofNsYD5LQBHX3nbcGNh9PN/egwoR2WLvmQz8UIBVdXlRYmH9id/puI2NkhAOBRpoYxwKrUPd&#10;ksMw8wOx3D796DCKHRttRzxJuOv1Ikly7bBj+dDiQE8t1d/bgzNQ67sv3KTrt/SmG16yXXzd+Nwa&#10;c301rR9BRZriHwzn+lIdKum09we2QfXis2WSCmsgz3JQZyJ7WIjai0qWc9BVqf+PqH4B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916iQOAAAAAMAQAADwAAAAAAAAAAAAAAAAC9BAAA&#10;ZHJzL2Rvd25yZXYueG1sUEsFBgAAAAAEAAQA8wAAAMoFAAAAAA==&#10;"/>
            </w:pict>
          </mc:Fallback>
        </mc:AlternateContent>
      </w:r>
      <w:r w:rsidRPr="006D6A29" w:rsidR="00AE1ECD">
        <w:rPr>
          <w:rFonts w:ascii="Gill Sans MT" w:hAnsi="Gill Sans MT"/>
          <w:sz w:val="32"/>
          <w:szCs w:val="32"/>
        </w:rPr>
        <w:t xml:space="preserve">Template </w:t>
      </w:r>
      <w:r w:rsidRPr="006D6A29" w:rsidR="00094B92">
        <w:rPr>
          <w:rFonts w:ascii="Gill Sans MT" w:hAnsi="Gill Sans MT"/>
          <w:sz w:val="32"/>
          <w:szCs w:val="32"/>
        </w:rPr>
        <w:t>Strengths</w:t>
      </w:r>
      <w:r w:rsidRPr="006D6A29" w:rsidR="00361EC2">
        <w:rPr>
          <w:rFonts w:ascii="Gill Sans MT" w:hAnsi="Gill Sans MT"/>
          <w:sz w:val="32"/>
          <w:szCs w:val="32"/>
        </w:rPr>
        <w:t>-Based Lessons</w:t>
      </w:r>
    </w:p>
    <w:p w:rsidRPr="006D6A29" w:rsidR="005B4B6A" w:rsidP="00AB0023" w:rsidRDefault="006D6A29" w14:paraId="2AFAABCF" w14:textId="3C64541E">
      <w:pPr>
        <w:jc w:val="center"/>
        <w:rPr>
          <w:rFonts w:ascii="Gill Sans MT" w:hAnsi="Gill Sans MT"/>
          <w:sz w:val="32"/>
          <w:szCs w:val="32"/>
        </w:rPr>
      </w:pPr>
      <w:r w:rsidRPr="006D6A29">
        <w:rPr>
          <w:rFonts w:ascii="Gill Sans MT" w:hAnsi="Gill Sans MT"/>
          <w:sz w:val="32"/>
          <w:szCs w:val="32"/>
        </w:rPr>
        <w:t>Title of the lesson: Children’s rights and writing letters or pamphlets</w:t>
      </w:r>
    </w:p>
    <w:p w:rsidRPr="006D6A29" w:rsidR="00237C68" w:rsidP="003B50EB" w:rsidRDefault="006D6A29" w14:paraId="42CDA510" w14:textId="7E8EF8AE">
      <w:p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Goals</w:t>
      </w:r>
      <w:r w:rsidRPr="006D6A29" w:rsidR="00361EC2">
        <w:rPr>
          <w:rFonts w:ascii="Gill Sans MT" w:hAnsi="Gill Sans MT"/>
          <w:sz w:val="28"/>
          <w:szCs w:val="28"/>
        </w:rPr>
        <w:t>:</w:t>
      </w:r>
    </w:p>
    <w:p w:rsidRPr="006D6A29" w:rsidR="003B50EB" w:rsidP="003B50EB" w:rsidRDefault="006D6A29" w14:paraId="3C4457AB" w14:textId="3E60E36F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You explore children’s rights: which ones exist, how many exist, what is in them?</w:t>
      </w:r>
      <w:r w:rsidRPr="006D6A29" w:rsidR="003B50EB">
        <w:rPr>
          <w:rFonts w:ascii="Gill Sans MT" w:hAnsi="Gill Sans MT"/>
          <w:sz w:val="28"/>
          <w:szCs w:val="28"/>
        </w:rPr>
        <w:t xml:space="preserve"> </w:t>
      </w:r>
    </w:p>
    <w:p w:rsidRPr="006D6A29" w:rsidR="003B50EB" w:rsidP="003B50EB" w:rsidRDefault="006D6A29" w14:paraId="34D00315" w14:textId="35EE2EAF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You group children’s rights under the 3 Ps and know when we speak about ‘violating’ and ‘respecting’ rights. </w:t>
      </w:r>
    </w:p>
    <w:p w:rsidRPr="006D6A29" w:rsidR="00350DBA" w:rsidP="003B50EB" w:rsidRDefault="006D6A29" w14:paraId="3D2D356F" w14:textId="17B0D101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You can give examples of situations concerning children’s rights, potentially taken from your personal life. </w:t>
      </w:r>
    </w:p>
    <w:p w:rsidRPr="006D6A29" w:rsidR="00517F29" w:rsidP="003B50EB" w:rsidRDefault="006D6A29" w14:paraId="63A0AB88" w14:textId="41139A16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You reflect on children’s rights in different ways and can explain how this makes you feel.</w:t>
      </w:r>
    </w:p>
    <w:p w:rsidRPr="006D6A29" w:rsidR="00517F29" w:rsidP="003B50EB" w:rsidRDefault="006D6A29" w14:paraId="54DC4BB1" w14:textId="216ED6F6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You get acquainted with </w:t>
      </w:r>
      <w:r>
        <w:rPr>
          <w:rFonts w:ascii="Gill Sans MT" w:hAnsi="Gill Sans MT"/>
          <w:sz w:val="28"/>
          <w:szCs w:val="28"/>
        </w:rPr>
        <w:t>how to write a persuasive text</w:t>
      </w:r>
      <w:r w:rsidRPr="006D6A29" w:rsidR="00517F29">
        <w:rPr>
          <w:rFonts w:ascii="Gill Sans MT" w:hAnsi="Gill Sans MT"/>
          <w:sz w:val="28"/>
          <w:szCs w:val="28"/>
        </w:rPr>
        <w:t>.</w:t>
      </w:r>
    </w:p>
    <w:p w:rsidRPr="006D6A29" w:rsidR="00477AAA" w:rsidP="003B50EB" w:rsidRDefault="006D6A29" w14:paraId="7D07CA4D" w14:textId="3F0522C1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You experiment with elements of </w:t>
      </w:r>
      <w:r>
        <w:rPr>
          <w:rFonts w:ascii="Gill Sans MT" w:hAnsi="Gill Sans MT"/>
          <w:sz w:val="28"/>
          <w:szCs w:val="28"/>
        </w:rPr>
        <w:t>a persuasive</w:t>
      </w:r>
      <w:r w:rsidRPr="006D6A29">
        <w:rPr>
          <w:rFonts w:ascii="Gill Sans MT" w:hAnsi="Gill Sans MT"/>
          <w:sz w:val="28"/>
          <w:szCs w:val="28"/>
        </w:rPr>
        <w:t xml:space="preserve"> text. </w:t>
      </w:r>
    </w:p>
    <w:p w:rsidRPr="00C52E6B" w:rsidR="00517F29" w:rsidP="003B50EB" w:rsidRDefault="006D6A29" w14:paraId="04BC6E52" w14:textId="648C5DA0">
      <w:pPr>
        <w:pStyle w:val="Lijstalinea"/>
        <w:numPr>
          <w:ilvl w:val="0"/>
          <w:numId w:val="9"/>
        </w:num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You combine elements of a persuasive text to write a letter or pamphlet. </w:t>
      </w:r>
    </w:p>
    <w:p w:rsidRPr="006D6A29" w:rsidR="00237C68" w:rsidP="00237C68" w:rsidRDefault="00237C68" w14:paraId="68517F40" w14:textId="77777777">
      <w:p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Materials:</w:t>
      </w:r>
    </w:p>
    <w:p w:rsidRPr="006D6A29" w:rsidR="00237C68" w:rsidP="000176B8" w:rsidRDefault="005A44E5" w14:paraId="6C3B50F0" w14:textId="1C9DD824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QR codes</w:t>
      </w:r>
      <w:r w:rsidRPr="006D6A29" w:rsidR="001809A6">
        <w:rPr>
          <w:rFonts w:ascii="Gill Sans MT" w:hAnsi="Gill Sans MT"/>
          <w:sz w:val="28"/>
          <w:szCs w:val="28"/>
        </w:rPr>
        <w:t xml:space="preserve"> </w:t>
      </w:r>
      <w:r w:rsidR="006D6A29">
        <w:rPr>
          <w:rFonts w:ascii="Gill Sans MT" w:hAnsi="Gill Sans MT"/>
          <w:sz w:val="28"/>
          <w:szCs w:val="28"/>
        </w:rPr>
        <w:t xml:space="preserve">of the stories </w:t>
      </w:r>
      <w:r w:rsidRPr="006D6A29" w:rsidR="001809A6">
        <w:rPr>
          <w:rFonts w:ascii="Gill Sans MT" w:hAnsi="Gill Sans MT"/>
          <w:sz w:val="28"/>
          <w:szCs w:val="28"/>
        </w:rPr>
        <w:t xml:space="preserve">(in </w:t>
      </w:r>
      <w:r w:rsidR="006D6A29">
        <w:rPr>
          <w:rFonts w:ascii="Gill Sans MT" w:hAnsi="Gill Sans MT"/>
          <w:sz w:val="28"/>
          <w:szCs w:val="28"/>
        </w:rPr>
        <w:t>attachment</w:t>
      </w:r>
      <w:r w:rsidRPr="006D6A29" w:rsidR="001809A6">
        <w:rPr>
          <w:rFonts w:ascii="Gill Sans MT" w:hAnsi="Gill Sans MT"/>
          <w:sz w:val="28"/>
          <w:szCs w:val="28"/>
        </w:rPr>
        <w:t>)</w:t>
      </w:r>
    </w:p>
    <w:p w:rsidRPr="00C52E6B" w:rsidR="001809A6" w:rsidP="000176B8" w:rsidRDefault="006D6A29" w14:paraId="17C373F0" w14:textId="7B78EAC7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>A computer per group, preferably 2, and an internet connection.</w:t>
      </w:r>
    </w:p>
    <w:p w:rsidRPr="006D6A29" w:rsidR="001809A6" w:rsidP="000176B8" w:rsidRDefault="006D6A29" w14:paraId="3672AC2C" w14:textId="68EDD20E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Pens and paper.</w:t>
      </w:r>
    </w:p>
    <w:p w:rsidRPr="006D6A29" w:rsidR="0089765C" w:rsidP="000176B8" w:rsidRDefault="006D6A29" w14:paraId="4956F42C" w14:textId="0455139B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Pencils or </w:t>
      </w:r>
      <w:r w:rsidR="00F81AF6">
        <w:rPr>
          <w:rFonts w:ascii="Gill Sans MT" w:hAnsi="Gill Sans MT"/>
          <w:sz w:val="28"/>
          <w:szCs w:val="28"/>
        </w:rPr>
        <w:t xml:space="preserve">oil chalk. </w:t>
      </w:r>
    </w:p>
    <w:p w:rsidR="006267A1" w:rsidP="000176B8" w:rsidRDefault="00F81AF6" w14:paraId="5FF3B51C" w14:textId="3A6AD159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 xml:space="preserve">Poster on children’s rights. </w:t>
      </w:r>
    </w:p>
    <w:p w:rsidRPr="006D6A29" w:rsidR="00F81AF6" w:rsidP="000176B8" w:rsidRDefault="00F81AF6" w14:paraId="7E91A1C9" w14:textId="0E69FA14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>
        <w:rPr>
          <w:rFonts w:ascii="Gill Sans MT" w:hAnsi="Gill Sans MT"/>
          <w:sz w:val="28"/>
          <w:szCs w:val="28"/>
        </w:rPr>
        <w:t>A coloured dice per group.</w:t>
      </w:r>
    </w:p>
    <w:p w:rsidRPr="00C52E6B" w:rsidR="00A65AC5" w:rsidP="000176B8" w:rsidRDefault="00F81AF6" w14:paraId="7250A84C" w14:textId="1819F192">
      <w:pPr>
        <w:pStyle w:val="Lijstalinea"/>
        <w:numPr>
          <w:ilvl w:val="0"/>
          <w:numId w:val="8"/>
        </w:numPr>
        <w:ind w:left="709"/>
        <w:rPr>
          <w:rFonts w:ascii="Gill Sans MT" w:hAnsi="Gill Sans MT"/>
          <w:sz w:val="28"/>
          <w:szCs w:val="28"/>
        </w:rPr>
      </w:pPr>
      <w:r w:rsidRPr="00F81AF6">
        <w:rPr>
          <w:rFonts w:ascii="Gill Sans MT" w:hAnsi="Gill Sans MT"/>
          <w:sz w:val="28"/>
          <w:szCs w:val="28"/>
        </w:rPr>
        <w:t xml:space="preserve">Software to create a letter or </w:t>
      </w:r>
      <w:r>
        <w:rPr>
          <w:rFonts w:ascii="Gill Sans MT" w:hAnsi="Gill Sans MT"/>
          <w:sz w:val="28"/>
          <w:szCs w:val="28"/>
        </w:rPr>
        <w:t xml:space="preserve">pamphlet </w:t>
      </w:r>
      <w:r w:rsidRPr="00F81AF6" w:rsidR="00601066">
        <w:rPr>
          <w:rFonts w:ascii="Gill Sans MT" w:hAnsi="Gill Sans MT"/>
          <w:sz w:val="28"/>
          <w:szCs w:val="28"/>
        </w:rPr>
        <w:t xml:space="preserve">(Word, Power Point, Canva, …) </w:t>
      </w:r>
      <w:r w:rsidRPr="00F81AF6">
        <w:rPr>
          <w:rFonts w:ascii="Gill Sans MT" w:hAnsi="Gill Sans MT"/>
          <w:sz w:val="28"/>
          <w:szCs w:val="28"/>
        </w:rPr>
        <w:t>In case this is lacking pen, paper (A3-format), coloured markers, oil chalk, measuring sticks, ne</w:t>
      </w:r>
      <w:r>
        <w:rPr>
          <w:rFonts w:ascii="Gill Sans MT" w:hAnsi="Gill Sans MT"/>
          <w:sz w:val="28"/>
          <w:szCs w:val="28"/>
        </w:rPr>
        <w:t xml:space="preserve">wspapers and magazines to look for pictures will do the trick. </w:t>
      </w:r>
    </w:p>
    <w:p w:rsidRPr="006D6A29" w:rsidR="00237C68" w:rsidP="00237C68" w:rsidRDefault="00237C68" w14:paraId="766DF60F" w14:textId="77777777">
      <w:p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Resources: </w:t>
      </w:r>
    </w:p>
    <w:p w:rsidRPr="006D6A29" w:rsidR="00237C68" w:rsidP="00237C68" w:rsidRDefault="00237C68" w14:paraId="3084AB8B" w14:textId="4A9117A7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lastRenderedPageBreak/>
        <w:t xml:space="preserve"> </w:t>
      </w:r>
      <w:r w:rsidRPr="006D6A29" w:rsidR="00397A8F">
        <w:rPr>
          <w:rFonts w:ascii="Gill Sans MT" w:hAnsi="Gill Sans MT"/>
          <w:sz w:val="28"/>
          <w:szCs w:val="28"/>
        </w:rPr>
        <w:t>Street smart Learn</w:t>
      </w:r>
    </w:p>
    <w:p w:rsidRPr="00F81AF6" w:rsidR="00397A8F" w:rsidP="00237C68" w:rsidRDefault="00F81AF6" w14:paraId="6A845656" w14:textId="37F76B97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</w:rPr>
      </w:pPr>
      <w:r w:rsidRPr="00F81AF6">
        <w:rPr>
          <w:rFonts w:ascii="Gill Sans MT" w:hAnsi="Gill Sans MT"/>
          <w:sz w:val="28"/>
          <w:szCs w:val="28"/>
        </w:rPr>
        <w:t>Children’s rights</w:t>
      </w:r>
      <w:r w:rsidRPr="00F81AF6" w:rsidR="00397A8F">
        <w:rPr>
          <w:rFonts w:ascii="Gill Sans MT" w:hAnsi="Gill Sans MT"/>
          <w:sz w:val="28"/>
          <w:szCs w:val="28"/>
        </w:rPr>
        <w:t xml:space="preserve"> </w:t>
      </w:r>
      <w:r w:rsidRPr="00F81AF6" w:rsidR="00870F9E">
        <w:rPr>
          <w:rFonts w:ascii="Gill Sans MT" w:hAnsi="Gill Sans MT"/>
          <w:sz w:val="28"/>
          <w:szCs w:val="28"/>
        </w:rPr>
        <w:t>(</w:t>
      </w:r>
      <w:r w:rsidRPr="00F81AF6">
        <w:rPr>
          <w:rFonts w:ascii="Gill Sans MT" w:hAnsi="Gill Sans MT"/>
          <w:sz w:val="28"/>
          <w:szCs w:val="28"/>
        </w:rPr>
        <w:t>Use ‘Children</w:t>
      </w:r>
      <w:r>
        <w:rPr>
          <w:rFonts w:ascii="Gill Sans MT" w:hAnsi="Gill Sans MT"/>
          <w:sz w:val="28"/>
          <w:szCs w:val="28"/>
        </w:rPr>
        <w:t>’</w:t>
      </w:r>
      <w:r w:rsidRPr="00F81AF6">
        <w:rPr>
          <w:rFonts w:ascii="Gill Sans MT" w:hAnsi="Gill Sans MT"/>
          <w:sz w:val="28"/>
          <w:szCs w:val="28"/>
        </w:rPr>
        <w:t>s righ</w:t>
      </w:r>
      <w:r>
        <w:rPr>
          <w:rFonts w:ascii="Gill Sans MT" w:hAnsi="Gill Sans MT"/>
          <w:sz w:val="28"/>
          <w:szCs w:val="28"/>
        </w:rPr>
        <w:t>ts’ as search term or ‘Children’s rights short explanation’)</w:t>
      </w:r>
      <w:r w:rsidRPr="00F81AF6" w:rsidR="00870F9E">
        <w:rPr>
          <w:rFonts w:ascii="Gill Sans MT" w:hAnsi="Gill Sans MT"/>
          <w:sz w:val="28"/>
          <w:szCs w:val="28"/>
        </w:rPr>
        <w:t xml:space="preserve"> </w:t>
      </w:r>
    </w:p>
    <w:p w:rsidR="00397A8F" w:rsidP="00237C68" w:rsidRDefault="00C52E6B" w14:paraId="19E79ECB" w14:textId="54CF81DD">
      <w:pPr>
        <w:pStyle w:val="Lijstalinea"/>
        <w:numPr>
          <w:ilvl w:val="0"/>
          <w:numId w:val="8"/>
        </w:numPr>
        <w:ind w:left="426"/>
        <w:rPr>
          <w:rFonts w:ascii="Gill Sans MT" w:hAnsi="Gill Sans MT"/>
          <w:sz w:val="28"/>
          <w:szCs w:val="28"/>
          <w:lang w:val="nl-BE"/>
        </w:rPr>
      </w:pPr>
      <w:proofErr w:type="spellStart"/>
      <w:r>
        <w:rPr>
          <w:rFonts w:ascii="Gill Sans MT" w:hAnsi="Gill Sans MT"/>
          <w:sz w:val="28"/>
          <w:szCs w:val="28"/>
          <w:lang w:val="nl-BE"/>
        </w:rPr>
        <w:t>Writing</w:t>
      </w:r>
      <w:proofErr w:type="spellEnd"/>
      <w:r>
        <w:rPr>
          <w:rFonts w:ascii="Gill Sans MT" w:hAnsi="Gill Sans MT"/>
          <w:sz w:val="28"/>
          <w:szCs w:val="28"/>
          <w:lang w:val="nl-BE"/>
        </w:rPr>
        <w:t xml:space="preserve"> </w:t>
      </w:r>
      <w:proofErr w:type="spellStart"/>
      <w:r>
        <w:rPr>
          <w:rFonts w:ascii="Gill Sans MT" w:hAnsi="Gill Sans MT"/>
          <w:sz w:val="28"/>
          <w:szCs w:val="28"/>
          <w:lang w:val="nl-BE"/>
        </w:rPr>
        <w:t>persuasive</w:t>
      </w:r>
      <w:proofErr w:type="spellEnd"/>
      <w:r>
        <w:rPr>
          <w:rFonts w:ascii="Gill Sans MT" w:hAnsi="Gill Sans MT"/>
          <w:sz w:val="28"/>
          <w:szCs w:val="28"/>
          <w:lang w:val="nl-BE"/>
        </w:rPr>
        <w:t xml:space="preserve"> </w:t>
      </w:r>
      <w:proofErr w:type="spellStart"/>
      <w:r>
        <w:rPr>
          <w:rFonts w:ascii="Gill Sans MT" w:hAnsi="Gill Sans MT"/>
          <w:sz w:val="28"/>
          <w:szCs w:val="28"/>
          <w:lang w:val="nl-BE"/>
        </w:rPr>
        <w:t>texts</w:t>
      </w:r>
      <w:proofErr w:type="spellEnd"/>
      <w:r>
        <w:rPr>
          <w:rFonts w:ascii="Gill Sans MT" w:hAnsi="Gill Sans MT"/>
          <w:sz w:val="28"/>
          <w:szCs w:val="28"/>
          <w:lang w:val="nl-BE"/>
        </w:rPr>
        <w:t xml:space="preserve">. </w:t>
      </w:r>
      <w:hyperlink w:history="1" r:id="rId8">
        <w:r w:rsidRPr="008460BC" w:rsidR="000176B8">
          <w:rPr>
            <w:rStyle w:val="Hyperlink"/>
            <w:rFonts w:ascii="Gill Sans MT" w:hAnsi="Gill Sans MT"/>
            <w:sz w:val="28"/>
            <w:szCs w:val="28"/>
            <w:lang w:val="nl-BE"/>
          </w:rPr>
          <w:t>https://www.youtube.c</w:t>
        </w:r>
        <w:r w:rsidRPr="008460BC" w:rsidR="000176B8">
          <w:rPr>
            <w:rStyle w:val="Hyperlink"/>
            <w:rFonts w:ascii="Gill Sans MT" w:hAnsi="Gill Sans MT"/>
            <w:sz w:val="28"/>
            <w:szCs w:val="28"/>
            <w:lang w:val="nl-BE"/>
          </w:rPr>
          <w:t>o</w:t>
        </w:r>
        <w:r w:rsidRPr="008460BC" w:rsidR="000176B8">
          <w:rPr>
            <w:rStyle w:val="Hyperlink"/>
            <w:rFonts w:ascii="Gill Sans MT" w:hAnsi="Gill Sans MT"/>
            <w:sz w:val="28"/>
            <w:szCs w:val="28"/>
            <w:lang w:val="nl-BE"/>
          </w:rPr>
          <w:t>m/watch?v=hD9arWXIddM</w:t>
        </w:r>
      </w:hyperlink>
    </w:p>
    <w:p w:rsidRPr="006D6A29" w:rsidR="00AD18C2" w:rsidP="00237C68" w:rsidRDefault="00AD18C2" w14:paraId="57953D40" w14:textId="6CDE075C">
      <w:pPr>
        <w:rPr>
          <w:rFonts w:ascii="Gill Sans MT" w:hAnsi="Gill Sans MT"/>
          <w:sz w:val="28"/>
          <w:szCs w:val="28"/>
        </w:rPr>
      </w:pPr>
      <w:r w:rsidRPr="006D6A29">
        <w:rPr>
          <w:rFonts w:ascii="Gill Sans MT" w:hAnsi="Gill Sans MT"/>
          <w:sz w:val="28"/>
          <w:szCs w:val="28"/>
        </w:rPr>
        <w:t xml:space="preserve">Evaluation </w:t>
      </w:r>
      <w:r w:rsidR="00F81AF6">
        <w:rPr>
          <w:rFonts w:ascii="Gill Sans MT" w:hAnsi="Gill Sans MT"/>
          <w:sz w:val="28"/>
          <w:szCs w:val="28"/>
        </w:rPr>
        <w:t>according to the</w:t>
      </w:r>
      <w:r w:rsidRPr="006D6A29" w:rsidR="00E40213">
        <w:rPr>
          <w:rFonts w:ascii="Gill Sans MT" w:hAnsi="Gill Sans MT"/>
          <w:sz w:val="28"/>
          <w:szCs w:val="28"/>
        </w:rPr>
        <w:t xml:space="preserve"> OICO-</w:t>
      </w:r>
      <w:proofErr w:type="spellStart"/>
      <w:r w:rsidRPr="006D6A29" w:rsidR="00E40213">
        <w:rPr>
          <w:rFonts w:ascii="Gill Sans MT" w:hAnsi="Gill Sans MT"/>
          <w:sz w:val="28"/>
          <w:szCs w:val="28"/>
        </w:rPr>
        <w:t>principe</w:t>
      </w:r>
      <w:proofErr w:type="spellEnd"/>
      <w:r w:rsidRPr="006D6A29" w:rsidR="00E40213">
        <w:rPr>
          <w:rFonts w:ascii="Gill Sans MT" w:hAnsi="Gill Sans MT"/>
          <w:sz w:val="28"/>
          <w:szCs w:val="28"/>
        </w:rPr>
        <w:t>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Pr="006D6A29" w:rsidR="00AD18C2" w:rsidTr="18A09DFC" w14:paraId="6EA07625" w14:textId="77777777">
        <w:tc>
          <w:tcPr>
            <w:tcW w:w="2798" w:type="dxa"/>
            <w:tcMar/>
          </w:tcPr>
          <w:p w:rsidRPr="006D6A29" w:rsidR="00AD18C2" w:rsidP="18A09DFC" w:rsidRDefault="00E40213" w14:paraId="3D7792F6" w14:textId="78F28DE0">
            <w:pPr>
              <w:pStyle w:val="Standaard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18A09DFC" w:rsidR="1A95B6AE">
              <w:rPr>
                <w:rFonts w:ascii="Gill Sans MT" w:hAnsi="Gill Sans MT"/>
                <w:sz w:val="28"/>
                <w:szCs w:val="28"/>
              </w:rPr>
              <w:t>Subskill</w:t>
            </w:r>
          </w:p>
        </w:tc>
        <w:tc>
          <w:tcPr>
            <w:tcW w:w="2799" w:type="dxa"/>
            <w:tcMar/>
          </w:tcPr>
          <w:p w:rsidRPr="006D6A29" w:rsidR="00AD18C2" w:rsidP="00237C68" w:rsidRDefault="00AD18C2" w14:paraId="2F4DBD63" w14:textId="563F3D44">
            <w:pPr>
              <w:rPr>
                <w:rFonts w:ascii="Gill Sans MT" w:hAnsi="Gill Sans MT"/>
                <w:sz w:val="28"/>
                <w:szCs w:val="28"/>
              </w:rPr>
            </w:pPr>
            <w:r w:rsidRPr="006D6A29">
              <w:rPr>
                <w:rFonts w:ascii="Gill Sans MT" w:hAnsi="Gill Sans MT"/>
                <w:sz w:val="28"/>
                <w:szCs w:val="28"/>
              </w:rPr>
              <w:t>Observati</w:t>
            </w:r>
            <w:r w:rsidR="00F81AF6">
              <w:rPr>
                <w:rFonts w:ascii="Gill Sans MT" w:hAnsi="Gill Sans MT"/>
                <w:sz w:val="28"/>
                <w:szCs w:val="28"/>
              </w:rPr>
              <w:t>on</w:t>
            </w:r>
          </w:p>
        </w:tc>
        <w:tc>
          <w:tcPr>
            <w:tcW w:w="2799" w:type="dxa"/>
            <w:tcMar/>
          </w:tcPr>
          <w:p w:rsidRPr="006D6A29" w:rsidR="00AD18C2" w:rsidP="00237C68" w:rsidRDefault="00AD18C2" w14:paraId="54674685" w14:textId="6AB55983">
            <w:pPr>
              <w:rPr>
                <w:rFonts w:ascii="Gill Sans MT" w:hAnsi="Gill Sans MT"/>
                <w:sz w:val="28"/>
                <w:szCs w:val="28"/>
              </w:rPr>
            </w:pPr>
            <w:r w:rsidRPr="006D6A29">
              <w:rPr>
                <w:rFonts w:ascii="Gill Sans MT" w:hAnsi="Gill Sans MT"/>
                <w:sz w:val="28"/>
                <w:szCs w:val="28"/>
              </w:rPr>
              <w:t>Imitati</w:t>
            </w:r>
            <w:r w:rsidR="00F81AF6">
              <w:rPr>
                <w:rFonts w:ascii="Gill Sans MT" w:hAnsi="Gill Sans MT"/>
                <w:sz w:val="28"/>
                <w:szCs w:val="28"/>
              </w:rPr>
              <w:t>on</w:t>
            </w:r>
          </w:p>
        </w:tc>
        <w:tc>
          <w:tcPr>
            <w:tcW w:w="2799" w:type="dxa"/>
            <w:tcMar/>
          </w:tcPr>
          <w:p w:rsidRPr="006D6A29" w:rsidR="00AD18C2" w:rsidP="00237C68" w:rsidRDefault="00AD18C2" w14:paraId="19094811" w14:textId="77FED7B4">
            <w:pPr>
              <w:rPr>
                <w:rFonts w:ascii="Gill Sans MT" w:hAnsi="Gill Sans MT"/>
                <w:sz w:val="28"/>
                <w:szCs w:val="28"/>
              </w:rPr>
            </w:pPr>
            <w:r w:rsidRPr="006D6A29">
              <w:rPr>
                <w:rFonts w:ascii="Gill Sans MT" w:hAnsi="Gill Sans MT"/>
                <w:sz w:val="28"/>
                <w:szCs w:val="28"/>
              </w:rPr>
              <w:t>Creati</w:t>
            </w:r>
            <w:r w:rsidR="00F81AF6">
              <w:rPr>
                <w:rFonts w:ascii="Gill Sans MT" w:hAnsi="Gill Sans MT"/>
                <w:sz w:val="28"/>
                <w:szCs w:val="28"/>
              </w:rPr>
              <w:t>on</w:t>
            </w:r>
          </w:p>
        </w:tc>
        <w:tc>
          <w:tcPr>
            <w:tcW w:w="2799" w:type="dxa"/>
            <w:tcMar/>
          </w:tcPr>
          <w:p w:rsidRPr="006D6A29" w:rsidR="00AD18C2" w:rsidP="00237C68" w:rsidRDefault="00AD18C2" w14:paraId="141E6F4C" w14:textId="22CB43CE">
            <w:pPr>
              <w:rPr>
                <w:rFonts w:ascii="Gill Sans MT" w:hAnsi="Gill Sans MT"/>
                <w:sz w:val="28"/>
                <w:szCs w:val="28"/>
              </w:rPr>
            </w:pPr>
            <w:r w:rsidRPr="006D6A29">
              <w:rPr>
                <w:rFonts w:ascii="Gill Sans MT" w:hAnsi="Gill Sans MT"/>
                <w:sz w:val="28"/>
                <w:szCs w:val="28"/>
              </w:rPr>
              <w:t>Originalit</w:t>
            </w:r>
            <w:r w:rsidR="00F81AF6">
              <w:rPr>
                <w:rFonts w:ascii="Gill Sans MT" w:hAnsi="Gill Sans MT"/>
                <w:sz w:val="28"/>
                <w:szCs w:val="28"/>
              </w:rPr>
              <w:t>y</w:t>
            </w:r>
            <w:r w:rsidRPr="006D6A29">
              <w:rPr>
                <w:rFonts w:ascii="Gill Sans MT" w:hAnsi="Gill Sans MT"/>
                <w:sz w:val="28"/>
                <w:szCs w:val="28"/>
              </w:rPr>
              <w:t>/Integrati</w:t>
            </w:r>
            <w:r w:rsidR="00F81AF6">
              <w:rPr>
                <w:rFonts w:ascii="Gill Sans MT" w:hAnsi="Gill Sans MT"/>
                <w:sz w:val="28"/>
                <w:szCs w:val="28"/>
              </w:rPr>
              <w:t>on</w:t>
            </w:r>
          </w:p>
        </w:tc>
      </w:tr>
      <w:tr w:rsidRPr="00F81AF6" w:rsidR="00AD18C2" w:rsidTr="18A09DFC" w14:paraId="63CAF4A1" w14:textId="77777777">
        <w:tc>
          <w:tcPr>
            <w:tcW w:w="2798" w:type="dxa"/>
            <w:tcMar/>
          </w:tcPr>
          <w:p w:rsidRPr="006D6A29" w:rsidR="00AD18C2" w:rsidP="00237C68" w:rsidRDefault="00F81AF6" w14:paraId="1CE16AD8" w14:textId="54619FDE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Exploring children’s rights</w:t>
            </w:r>
          </w:p>
        </w:tc>
        <w:tc>
          <w:tcPr>
            <w:tcW w:w="2799" w:type="dxa"/>
            <w:tcMar/>
          </w:tcPr>
          <w:p w:rsidRPr="006D6A29" w:rsidR="00AD18C2" w:rsidP="00237C68" w:rsidRDefault="00F81AF6" w14:paraId="0ECCAE9F" w14:textId="148463F6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 xml:space="preserve">You see how others work with the material at hand. You did not come round to doing much yourself. </w:t>
            </w:r>
          </w:p>
        </w:tc>
        <w:tc>
          <w:tcPr>
            <w:tcW w:w="2799" w:type="dxa"/>
            <w:tcMar/>
          </w:tcPr>
          <w:p w:rsidRPr="00F81AF6" w:rsidR="00F81AF6" w:rsidP="00237C68" w:rsidRDefault="00F81AF6" w14:paraId="0E6911B4" w14:textId="4D73675F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work along nicely with</w:t>
            </w:r>
            <w:r>
              <w:rPr>
                <w:rFonts w:ascii="Gill Sans MT" w:hAnsi="Gill Sans MT"/>
                <w:sz w:val="28"/>
                <w:szCs w:val="28"/>
              </w:rPr>
              <w:t xml:space="preserve"> someone else. At times you give tips or suggestions.</w:t>
            </w:r>
          </w:p>
          <w:p w:rsidRPr="006D6A29" w:rsidR="00AD18C2" w:rsidP="00237C68" w:rsidRDefault="00AD18C2" w14:paraId="5D53CE8B" w14:textId="5F5175A9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F81AF6" w:rsidR="00AD18C2" w:rsidP="00237C68" w:rsidRDefault="00F81AF6" w14:paraId="7327A0F4" w14:textId="41AA9B3B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can find your w</w:t>
            </w:r>
            <w:r>
              <w:rPr>
                <w:rFonts w:ascii="Gill Sans MT" w:hAnsi="Gill Sans MT"/>
                <w:sz w:val="28"/>
                <w:szCs w:val="28"/>
              </w:rPr>
              <w:t>ay around children’s rights and can translate them to situations other people have experienced.</w:t>
            </w:r>
          </w:p>
        </w:tc>
        <w:tc>
          <w:tcPr>
            <w:tcW w:w="2799" w:type="dxa"/>
            <w:tcMar/>
          </w:tcPr>
          <w:p w:rsidRPr="00F81AF6" w:rsidR="00AD18C2" w:rsidP="00237C68" w:rsidRDefault="00F81AF6" w14:paraId="5256B783" w14:textId="54781FC1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can find your w</w:t>
            </w:r>
            <w:r>
              <w:rPr>
                <w:rFonts w:ascii="Gill Sans MT" w:hAnsi="Gill Sans MT"/>
                <w:sz w:val="28"/>
                <w:szCs w:val="28"/>
              </w:rPr>
              <w:t>ay around children’s rights and can translate them to situations you have experienced yourself.</w:t>
            </w:r>
          </w:p>
        </w:tc>
      </w:tr>
      <w:tr w:rsidRPr="006D6A29" w:rsidR="00AD18C2" w:rsidTr="18A09DFC" w14:paraId="7B5EC58E" w14:textId="77777777">
        <w:tc>
          <w:tcPr>
            <w:tcW w:w="2798" w:type="dxa"/>
            <w:tcMar/>
          </w:tcPr>
          <w:p w:rsidRPr="00F81AF6" w:rsidR="00AD18C2" w:rsidP="00237C68" w:rsidRDefault="00F81AF6" w14:paraId="7C17AEBC" w14:textId="0CC5A19F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Grouping children’s rights (3Ps a</w:t>
            </w:r>
            <w:r>
              <w:rPr>
                <w:rFonts w:ascii="Gill Sans MT" w:hAnsi="Gill Sans MT"/>
                <w:sz w:val="28"/>
                <w:szCs w:val="28"/>
              </w:rPr>
              <w:t>nd ‘violated’ and ‘respected’)</w:t>
            </w:r>
          </w:p>
        </w:tc>
        <w:tc>
          <w:tcPr>
            <w:tcW w:w="2799" w:type="dxa"/>
            <w:tcMar/>
          </w:tcPr>
          <w:p w:rsidRPr="00F81AF6" w:rsidR="00AD18C2" w:rsidP="00237C68" w:rsidRDefault="00F81AF6" w14:paraId="339751DE" w14:textId="6F353351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monitor how others g</w:t>
            </w:r>
            <w:r>
              <w:rPr>
                <w:rFonts w:ascii="Gill Sans MT" w:hAnsi="Gill Sans MT"/>
                <w:sz w:val="28"/>
                <w:szCs w:val="28"/>
              </w:rPr>
              <w:t>roups the situations concerning chi</w:t>
            </w:r>
            <w:r w:rsidR="00083BFA">
              <w:rPr>
                <w:rFonts w:ascii="Gill Sans MT" w:hAnsi="Gill Sans MT"/>
                <w:sz w:val="28"/>
                <w:szCs w:val="28"/>
              </w:rPr>
              <w:t>l</w:t>
            </w:r>
            <w:r>
              <w:rPr>
                <w:rFonts w:ascii="Gill Sans MT" w:hAnsi="Gill Sans MT"/>
                <w:sz w:val="28"/>
                <w:szCs w:val="28"/>
              </w:rPr>
              <w:t>dren’s rights.</w:t>
            </w:r>
          </w:p>
        </w:tc>
        <w:tc>
          <w:tcPr>
            <w:tcW w:w="2799" w:type="dxa"/>
            <w:tcMar/>
          </w:tcPr>
          <w:p w:rsidRPr="00F81AF6" w:rsidR="00AD18C2" w:rsidP="00237C68" w:rsidRDefault="00F81AF6" w14:paraId="4F2C76F5" w14:textId="268FFA0F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group situations concerning c</w:t>
            </w:r>
            <w:r>
              <w:rPr>
                <w:rFonts w:ascii="Gill Sans MT" w:hAnsi="Gill Sans MT"/>
                <w:sz w:val="28"/>
                <w:szCs w:val="28"/>
              </w:rPr>
              <w:t>hildren’s rights yourself.</w:t>
            </w:r>
          </w:p>
        </w:tc>
        <w:tc>
          <w:tcPr>
            <w:tcW w:w="2799" w:type="dxa"/>
            <w:tcMar/>
          </w:tcPr>
          <w:p w:rsidRPr="00F81AF6" w:rsidR="00AD18C2" w:rsidP="00237C68" w:rsidRDefault="00F81AF6" w14:paraId="77DC6F84" w14:textId="6A01FDC7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come up with n</w:t>
            </w:r>
            <w:r>
              <w:rPr>
                <w:rFonts w:ascii="Gill Sans MT" w:hAnsi="Gill Sans MT"/>
                <w:sz w:val="28"/>
                <w:szCs w:val="28"/>
              </w:rPr>
              <w:t>ew situations and can place them in the correct group.</w:t>
            </w:r>
          </w:p>
        </w:tc>
        <w:tc>
          <w:tcPr>
            <w:tcW w:w="2799" w:type="dxa"/>
            <w:tcMar/>
          </w:tcPr>
          <w:p w:rsidRPr="006D6A29" w:rsidR="00AD18C2" w:rsidP="00237C68" w:rsidRDefault="00F81AF6" w14:paraId="5EAF04FA" w14:textId="10D9E0A4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You strengthen your insights in children’s rights by coming up with new situations for different categories.</w:t>
            </w:r>
          </w:p>
        </w:tc>
      </w:tr>
      <w:tr w:rsidRPr="00F81AF6" w:rsidR="00AD18C2" w:rsidTr="18A09DFC" w14:paraId="65374D48" w14:textId="77777777">
        <w:tc>
          <w:tcPr>
            <w:tcW w:w="2798" w:type="dxa"/>
            <w:tcMar/>
          </w:tcPr>
          <w:p w:rsidRPr="00F81AF6" w:rsidR="00AD18C2" w:rsidP="00237C68" w:rsidRDefault="00F81AF6" w14:paraId="7DCDD783" w14:textId="59E93B68">
            <w:pPr>
              <w:rPr>
                <w:rFonts w:ascii="Gill Sans MT" w:hAnsi="Gill Sans MT"/>
                <w:sz w:val="28"/>
                <w:szCs w:val="28"/>
                <w:lang w:val="nl-BE"/>
              </w:rPr>
            </w:pPr>
            <w:proofErr w:type="spellStart"/>
            <w:r w:rsidRPr="00F81AF6">
              <w:rPr>
                <w:rFonts w:ascii="Gill Sans MT" w:hAnsi="Gill Sans MT"/>
                <w:sz w:val="28"/>
                <w:szCs w:val="28"/>
                <w:lang w:val="nl-BE"/>
              </w:rPr>
              <w:t>Talking</w:t>
            </w:r>
            <w:proofErr w:type="spellEnd"/>
            <w:r w:rsidRPr="00F81AF6">
              <w:rPr>
                <w:rFonts w:ascii="Gill Sans MT" w:hAnsi="Gill Sans MT"/>
                <w:sz w:val="28"/>
                <w:szCs w:val="28"/>
                <w:lang w:val="nl-BE"/>
              </w:rPr>
              <w:t xml:space="preserve"> </w:t>
            </w:r>
            <w:proofErr w:type="spellStart"/>
            <w:r w:rsidRPr="00F81AF6">
              <w:rPr>
                <w:rFonts w:ascii="Gill Sans MT" w:hAnsi="Gill Sans MT"/>
                <w:sz w:val="28"/>
                <w:szCs w:val="28"/>
                <w:lang w:val="nl-BE"/>
              </w:rPr>
              <w:t>about</w:t>
            </w:r>
            <w:proofErr w:type="spellEnd"/>
            <w:r w:rsidRPr="00F81AF6">
              <w:rPr>
                <w:rFonts w:ascii="Gill Sans MT" w:hAnsi="Gill Sans MT"/>
                <w:sz w:val="28"/>
                <w:szCs w:val="28"/>
                <w:lang w:val="nl-BE"/>
              </w:rPr>
              <w:t xml:space="preserve"> </w:t>
            </w:r>
            <w:proofErr w:type="spellStart"/>
            <w:r w:rsidRPr="00F81AF6">
              <w:rPr>
                <w:rFonts w:ascii="Gill Sans MT" w:hAnsi="Gill Sans MT"/>
                <w:sz w:val="28"/>
                <w:szCs w:val="28"/>
                <w:lang w:val="nl-BE"/>
              </w:rPr>
              <w:t>feelings</w:t>
            </w:r>
            <w:proofErr w:type="spellEnd"/>
          </w:p>
        </w:tc>
        <w:tc>
          <w:tcPr>
            <w:tcW w:w="2799" w:type="dxa"/>
            <w:tcMar/>
          </w:tcPr>
          <w:p w:rsidRPr="00F81AF6" w:rsidR="00AD18C2" w:rsidP="00237C68" w:rsidRDefault="00F81AF6" w14:paraId="5CD1B167" w14:textId="2AA41AB6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listen to other people</w:t>
            </w:r>
            <w:r>
              <w:rPr>
                <w:rFonts w:ascii="Gill Sans MT" w:hAnsi="Gill Sans MT"/>
                <w:sz w:val="28"/>
                <w:szCs w:val="28"/>
              </w:rPr>
              <w:t xml:space="preserve"> talking about their feelings. </w:t>
            </w:r>
            <w:r w:rsidRPr="00F81AF6">
              <w:rPr>
                <w:rFonts w:ascii="Gill Sans MT" w:hAnsi="Gill Sans MT"/>
                <w:sz w:val="28"/>
                <w:szCs w:val="28"/>
              </w:rPr>
              <w:t>To you this is a l</w:t>
            </w:r>
            <w:r>
              <w:rPr>
                <w:rFonts w:ascii="Gill Sans MT" w:hAnsi="Gill Sans MT"/>
                <w:sz w:val="28"/>
                <w:szCs w:val="28"/>
              </w:rPr>
              <w:t>ittle overwhelming.</w:t>
            </w:r>
          </w:p>
        </w:tc>
        <w:tc>
          <w:tcPr>
            <w:tcW w:w="2799" w:type="dxa"/>
            <w:tcMar/>
          </w:tcPr>
          <w:p w:rsidRPr="00F81AF6" w:rsidR="00AD18C2" w:rsidP="00237C68" w:rsidRDefault="00F81AF6" w14:paraId="738F9D26" w14:textId="63327717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 xml:space="preserve">You can name feelings that you have experienced that are similar to </w:t>
            </w:r>
            <w:r>
              <w:rPr>
                <w:rFonts w:ascii="Gill Sans MT" w:hAnsi="Gill Sans MT"/>
                <w:sz w:val="28"/>
                <w:szCs w:val="28"/>
              </w:rPr>
              <w:t>the feelings expressed in the stories.</w:t>
            </w:r>
            <w:r w:rsidRPr="00F81AF6" w:rsidR="00A92E7A">
              <w:rPr>
                <w:rFonts w:ascii="Gill Sans MT" w:hAnsi="Gill Sans MT"/>
                <w:sz w:val="28"/>
                <w:szCs w:val="28"/>
              </w:rPr>
              <w:t xml:space="preserve"> </w:t>
            </w:r>
          </w:p>
        </w:tc>
        <w:tc>
          <w:tcPr>
            <w:tcW w:w="2799" w:type="dxa"/>
            <w:tcMar/>
          </w:tcPr>
          <w:p w:rsidR="00F81AF6" w:rsidP="00237C68" w:rsidRDefault="00F81AF6" w14:paraId="4D7F6443" w14:textId="39689C17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You can clarify to others the similarities and differences concerning feelings.</w:t>
            </w:r>
          </w:p>
          <w:p w:rsidRPr="00C52E6B" w:rsidR="00AD18C2" w:rsidP="00237C68" w:rsidRDefault="00AD18C2" w14:paraId="678CA7C0" w14:textId="7D38FCB0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F81AF6" w:rsidR="00F81AF6" w:rsidP="00237C68" w:rsidRDefault="00F81AF6" w14:paraId="369B27B9" w14:textId="5A89388B">
            <w:pPr>
              <w:rPr>
                <w:rFonts w:ascii="Gill Sans MT" w:hAnsi="Gill Sans MT"/>
                <w:sz w:val="28"/>
                <w:szCs w:val="28"/>
              </w:rPr>
            </w:pPr>
            <w:r w:rsidRPr="00F81AF6">
              <w:rPr>
                <w:rFonts w:ascii="Gill Sans MT" w:hAnsi="Gill Sans MT"/>
                <w:sz w:val="28"/>
                <w:szCs w:val="28"/>
              </w:rPr>
              <w:t>You manage to</w:t>
            </w:r>
            <w:r w:rsidR="00083BFA">
              <w:rPr>
                <w:rFonts w:ascii="Gill Sans MT" w:hAnsi="Gill Sans MT"/>
                <w:sz w:val="28"/>
                <w:szCs w:val="28"/>
              </w:rPr>
              <w:t xml:space="preserve"> discuss</w:t>
            </w:r>
            <w:r w:rsidRPr="00F81AF6">
              <w:rPr>
                <w:rFonts w:ascii="Gill Sans MT" w:hAnsi="Gill Sans MT"/>
                <w:sz w:val="28"/>
                <w:szCs w:val="28"/>
              </w:rPr>
              <w:t xml:space="preserve"> m</w:t>
            </w:r>
            <w:r>
              <w:rPr>
                <w:rFonts w:ascii="Gill Sans MT" w:hAnsi="Gill Sans MT"/>
                <w:sz w:val="28"/>
                <w:szCs w:val="28"/>
              </w:rPr>
              <w:t>ore personal things by being able to describing your feelings well.</w:t>
            </w:r>
          </w:p>
          <w:p w:rsidRPr="00F81AF6" w:rsidR="00AD18C2" w:rsidP="00237C68" w:rsidRDefault="00AD18C2" w14:paraId="1A0C4ECA" w14:textId="1D4CA14E">
            <w:pPr>
              <w:rPr>
                <w:rFonts w:ascii="Gill Sans MT" w:hAnsi="Gill Sans MT"/>
                <w:sz w:val="28"/>
                <w:szCs w:val="28"/>
              </w:rPr>
            </w:pPr>
          </w:p>
        </w:tc>
      </w:tr>
      <w:tr w:rsidRPr="00767C11" w:rsidR="00AD18C2" w:rsidTr="18A09DFC" w14:paraId="2DE4B87D" w14:textId="77777777">
        <w:tc>
          <w:tcPr>
            <w:tcW w:w="2798" w:type="dxa"/>
            <w:tcMar/>
          </w:tcPr>
          <w:p w:rsidRPr="00767C11" w:rsidR="00767C11" w:rsidP="00237C68" w:rsidRDefault="00767C11" w14:paraId="5D41E819" w14:textId="543AE021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lastRenderedPageBreak/>
              <w:t>Experimenting with elements of a p</w:t>
            </w:r>
            <w:r>
              <w:rPr>
                <w:rFonts w:ascii="Gill Sans MT" w:hAnsi="Gill Sans MT"/>
                <w:sz w:val="28"/>
                <w:szCs w:val="28"/>
              </w:rPr>
              <w:t>ersuasive text.</w:t>
            </w:r>
          </w:p>
          <w:p w:rsidRPr="00C52E6B" w:rsidR="00AD18C2" w:rsidP="00237C68" w:rsidRDefault="00AD18C2" w14:paraId="159CC250" w14:textId="7AE4E7FD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767C11" w:rsidR="00AD18C2" w:rsidP="00237C68" w:rsidRDefault="00767C11" w14:paraId="39D733E8" w14:textId="44C26812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You start from existing situations but are having a hard time making them persuasive.</w:t>
            </w:r>
          </w:p>
        </w:tc>
        <w:tc>
          <w:tcPr>
            <w:tcW w:w="2799" w:type="dxa"/>
            <w:tcMar/>
          </w:tcPr>
          <w:p w:rsidRPr="00767C11" w:rsidR="00AD18C2" w:rsidP="00237C68" w:rsidRDefault="00767C11" w14:paraId="0FEF11A4" w14:textId="4146D907">
            <w:pPr>
              <w:rPr>
                <w:rFonts w:ascii="Gill Sans MT" w:hAnsi="Gill Sans MT"/>
                <w:sz w:val="28"/>
                <w:szCs w:val="28"/>
              </w:rPr>
            </w:pPr>
            <w:r>
              <w:rPr>
                <w:rFonts w:ascii="Gill Sans MT" w:hAnsi="Gill Sans MT"/>
                <w:sz w:val="28"/>
                <w:szCs w:val="28"/>
              </w:rPr>
              <w:t>You copy elements from other material in order to make your texts more persuasive.</w:t>
            </w:r>
          </w:p>
        </w:tc>
        <w:tc>
          <w:tcPr>
            <w:tcW w:w="2799" w:type="dxa"/>
            <w:tcMar/>
          </w:tcPr>
          <w:p w:rsidRPr="00C52E6B" w:rsidR="00AD18C2" w:rsidP="00237C68" w:rsidRDefault="00767C11" w14:paraId="6184898E" w14:textId="05A49E1B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 xml:space="preserve">You </w:t>
            </w:r>
            <w:r>
              <w:rPr>
                <w:rFonts w:ascii="Gill Sans MT" w:hAnsi="Gill Sans MT"/>
                <w:sz w:val="28"/>
                <w:szCs w:val="28"/>
              </w:rPr>
              <w:t>make a story stronger</w:t>
            </w:r>
            <w:r w:rsidRPr="00767C11">
              <w:rPr>
                <w:rFonts w:ascii="Gill Sans MT" w:hAnsi="Gill Sans MT"/>
                <w:sz w:val="28"/>
                <w:szCs w:val="28"/>
              </w:rPr>
              <w:t xml:space="preserve"> making it more persuasive. </w:t>
            </w:r>
          </w:p>
        </w:tc>
        <w:tc>
          <w:tcPr>
            <w:tcW w:w="2799" w:type="dxa"/>
            <w:tcMar/>
          </w:tcPr>
          <w:p w:rsidRPr="00C52E6B" w:rsidR="00AD18C2" w:rsidP="00237C68" w:rsidRDefault="00767C11" w14:paraId="349E09A4" w14:textId="0A1E3ACC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>You make a story stronger by making your texts more convincing in several ways.</w:t>
            </w:r>
          </w:p>
        </w:tc>
      </w:tr>
      <w:tr w:rsidRPr="00767C11" w:rsidR="00AD18C2" w:rsidTr="18A09DFC" w14:paraId="5F473134" w14:textId="77777777">
        <w:tc>
          <w:tcPr>
            <w:tcW w:w="2798" w:type="dxa"/>
            <w:tcMar/>
          </w:tcPr>
          <w:p w:rsidRPr="00767C11" w:rsidR="00767C11" w:rsidP="00237C68" w:rsidRDefault="00767C11" w14:paraId="58820F98" w14:textId="4F5ECC32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>Writing a pamphlet or a</w:t>
            </w:r>
            <w:r>
              <w:rPr>
                <w:rFonts w:ascii="Gill Sans MT" w:hAnsi="Gill Sans MT"/>
                <w:sz w:val="28"/>
                <w:szCs w:val="28"/>
              </w:rPr>
              <w:t xml:space="preserve"> letter. </w:t>
            </w:r>
          </w:p>
          <w:p w:rsidRPr="00C52E6B" w:rsidR="00AD18C2" w:rsidP="00237C68" w:rsidRDefault="00E23AA0" w14:paraId="3A865A11" w14:textId="711F4AB6">
            <w:pPr>
              <w:rPr>
                <w:rFonts w:ascii="Gill Sans MT" w:hAnsi="Gill Sans MT"/>
                <w:sz w:val="28"/>
                <w:szCs w:val="28"/>
                <w:lang w:val="nl-BE"/>
              </w:rPr>
            </w:pPr>
            <w:r w:rsidRPr="00C52E6B">
              <w:rPr>
                <w:rFonts w:ascii="Gill Sans MT" w:hAnsi="Gill Sans MT"/>
                <w:sz w:val="28"/>
                <w:szCs w:val="28"/>
                <w:lang w:val="nl-BE"/>
              </w:rPr>
              <w:t>Een pamflet of brief schrijven.</w:t>
            </w:r>
          </w:p>
        </w:tc>
        <w:tc>
          <w:tcPr>
            <w:tcW w:w="2799" w:type="dxa"/>
            <w:tcMar/>
          </w:tcPr>
          <w:p w:rsidRPr="00767C11" w:rsidR="00AD18C2" w:rsidP="00237C68" w:rsidRDefault="00767C11" w14:paraId="4F3A2307" w14:textId="145C1139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>You see how others bring the</w:t>
            </w:r>
            <w:r>
              <w:rPr>
                <w:rFonts w:ascii="Gill Sans MT" w:hAnsi="Gill Sans MT"/>
                <w:sz w:val="28"/>
                <w:szCs w:val="28"/>
              </w:rPr>
              <w:t xml:space="preserve"> material together and can say what you like and what you dislike.</w:t>
            </w:r>
          </w:p>
        </w:tc>
        <w:tc>
          <w:tcPr>
            <w:tcW w:w="2799" w:type="dxa"/>
            <w:tcMar/>
          </w:tcPr>
          <w:p w:rsidRPr="00767C11" w:rsidR="00AD18C2" w:rsidP="00237C68" w:rsidRDefault="00767C11" w14:paraId="045EB01E" w14:textId="4486400B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>You take elements from exi</w:t>
            </w:r>
            <w:r>
              <w:rPr>
                <w:rFonts w:ascii="Gill Sans MT" w:hAnsi="Gill Sans MT"/>
                <w:sz w:val="28"/>
                <w:szCs w:val="28"/>
              </w:rPr>
              <w:t xml:space="preserve">sting material and place them next to one another. </w:t>
            </w:r>
          </w:p>
        </w:tc>
        <w:tc>
          <w:tcPr>
            <w:tcW w:w="2799" w:type="dxa"/>
            <w:tcMar/>
          </w:tcPr>
          <w:p w:rsidRPr="00767C11" w:rsidR="00AD18C2" w:rsidP="00237C68" w:rsidRDefault="00767C11" w14:paraId="3F9729F1" w14:textId="45D46A28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>You make a persuasive t</w:t>
            </w:r>
            <w:r>
              <w:rPr>
                <w:rFonts w:ascii="Gill Sans MT" w:hAnsi="Gill Sans MT"/>
                <w:sz w:val="28"/>
                <w:szCs w:val="28"/>
              </w:rPr>
              <w:t xml:space="preserve">ext stronger by making solid choices for both layout as well as content (texts and images). </w:t>
            </w:r>
          </w:p>
        </w:tc>
        <w:tc>
          <w:tcPr>
            <w:tcW w:w="2799" w:type="dxa"/>
            <w:tcMar/>
          </w:tcPr>
          <w:p w:rsidRPr="00C52E6B" w:rsidR="00AD18C2" w:rsidP="00237C68" w:rsidRDefault="00767C11" w14:paraId="2530E17D" w14:textId="699BBDDA">
            <w:pPr>
              <w:rPr>
                <w:rFonts w:ascii="Gill Sans MT" w:hAnsi="Gill Sans MT"/>
                <w:sz w:val="28"/>
                <w:szCs w:val="28"/>
              </w:rPr>
            </w:pPr>
            <w:r w:rsidRPr="00767C11">
              <w:rPr>
                <w:rFonts w:ascii="Gill Sans MT" w:hAnsi="Gill Sans MT"/>
                <w:sz w:val="28"/>
                <w:szCs w:val="28"/>
              </w:rPr>
              <w:t xml:space="preserve">You make a persuasive text stronger by making solid choices and interweaving personal feelings into your text. </w:t>
            </w:r>
          </w:p>
        </w:tc>
      </w:tr>
      <w:tr w:rsidRPr="00767C11" w:rsidR="00AD18C2" w:rsidTr="18A09DFC" w14:paraId="0F657646" w14:textId="77777777">
        <w:tc>
          <w:tcPr>
            <w:tcW w:w="2798" w:type="dxa"/>
            <w:tcMar/>
          </w:tcPr>
          <w:p w:rsidRPr="00C52E6B" w:rsidR="00AD18C2" w:rsidP="00237C68" w:rsidRDefault="00AD18C2" w14:paraId="49378BF4" w14:textId="77777777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C52E6B" w:rsidR="00AD18C2" w:rsidP="00237C68" w:rsidRDefault="00AD18C2" w14:paraId="7300F757" w14:textId="77777777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C52E6B" w:rsidR="00AD18C2" w:rsidP="00237C68" w:rsidRDefault="00AD18C2" w14:paraId="071DAD6F" w14:textId="77777777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C52E6B" w:rsidR="00AD18C2" w:rsidP="00237C68" w:rsidRDefault="00AD18C2" w14:paraId="1893334C" w14:textId="77777777">
            <w:pPr>
              <w:rPr>
                <w:rFonts w:ascii="Gill Sans MT" w:hAnsi="Gill Sans MT"/>
                <w:sz w:val="28"/>
                <w:szCs w:val="28"/>
              </w:rPr>
            </w:pPr>
          </w:p>
        </w:tc>
        <w:tc>
          <w:tcPr>
            <w:tcW w:w="2799" w:type="dxa"/>
            <w:tcMar/>
          </w:tcPr>
          <w:p w:rsidRPr="00C52E6B" w:rsidR="00AD18C2" w:rsidP="00237C68" w:rsidRDefault="00AD18C2" w14:paraId="6223B862" w14:textId="77777777">
            <w:pPr>
              <w:rPr>
                <w:rFonts w:ascii="Gill Sans MT" w:hAnsi="Gill Sans MT"/>
                <w:sz w:val="28"/>
                <w:szCs w:val="28"/>
              </w:rPr>
            </w:pPr>
          </w:p>
        </w:tc>
      </w:tr>
    </w:tbl>
    <w:p w:rsidRPr="00C52E6B" w:rsidR="0035704B" w:rsidP="00237C68" w:rsidRDefault="0035704B" w14:paraId="7F647F50" w14:textId="63BCA866">
      <w:pPr>
        <w:rPr>
          <w:rFonts w:ascii="Gill Sans MT" w:hAnsi="Gill Sans MT"/>
          <w:sz w:val="28"/>
          <w:szCs w:val="28"/>
        </w:rPr>
      </w:pPr>
      <w:r w:rsidRPr="00C52E6B">
        <w:rPr>
          <w:rFonts w:ascii="Gill Sans MT" w:hAnsi="Gill Sans MT"/>
          <w:sz w:val="28"/>
          <w:szCs w:val="28"/>
        </w:rPr>
        <w:br w:type="page"/>
      </w:r>
    </w:p>
    <w:p w:rsidRPr="00C52E6B" w:rsidR="00E0475E" w:rsidP="005B6544" w:rsidRDefault="00E0475E" w14:paraId="2F6426DC" w14:textId="77777777">
      <w:pPr>
        <w:rPr>
          <w:rFonts w:ascii="Gill Sans MT" w:hAnsi="Gill Sans MT"/>
          <w:sz w:val="28"/>
          <w:szCs w:val="28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6D6A29" w:rsidR="00676CBD" w:rsidTr="00714B0E" w14:paraId="36C0F6CD" w14:textId="77777777">
        <w:tc>
          <w:tcPr>
            <w:tcW w:w="4673" w:type="dxa"/>
          </w:tcPr>
          <w:p w:rsidRPr="006D6A29" w:rsidR="00676CBD" w:rsidP="00676CBD" w:rsidRDefault="00676CBD" w14:paraId="2DA0B5C0" w14:textId="60B4FE2C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>W</w:t>
            </w:r>
            <w:r w:rsidRPr="006D6A29" w:rsidR="0035704B">
              <w:rPr>
                <w:rFonts w:ascii="Gill Sans MT" w:hAnsi="Gill Sans MT"/>
              </w:rPr>
              <w:t>hat am I doing</w:t>
            </w:r>
          </w:p>
        </w:tc>
        <w:tc>
          <w:tcPr>
            <w:tcW w:w="4678" w:type="dxa"/>
          </w:tcPr>
          <w:p w:rsidRPr="006D6A29" w:rsidR="00676CBD" w:rsidP="00676CBD" w:rsidRDefault="00791CE7" w14:paraId="23B8D08C" w14:textId="49A132A6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How will I do it? </w:t>
            </w:r>
          </w:p>
        </w:tc>
        <w:tc>
          <w:tcPr>
            <w:tcW w:w="4678" w:type="dxa"/>
          </w:tcPr>
          <w:p w:rsidRPr="006D6A29" w:rsidR="00676CBD" w:rsidP="00676CBD" w:rsidRDefault="00094B92" w14:paraId="37D9B9FD" w14:textId="4BFAA61B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Asking for help and </w:t>
            </w:r>
            <w:proofErr w:type="spellStart"/>
            <w:r w:rsidRPr="006D6A29">
              <w:rPr>
                <w:rFonts w:ascii="Gill Sans MT" w:hAnsi="Gill Sans MT"/>
              </w:rPr>
              <w:t>feedbackK</w:t>
            </w:r>
            <w:proofErr w:type="spellEnd"/>
            <w:r w:rsidRPr="006D6A29">
              <w:rPr>
                <w:rFonts w:ascii="Gill Sans MT" w:hAnsi="Gill Sans MT"/>
              </w:rPr>
              <w:t>?</w:t>
            </w:r>
          </w:p>
        </w:tc>
      </w:tr>
      <w:tr w:rsidRPr="006D6A29" w:rsidR="00676CBD" w:rsidTr="00714B0E" w14:paraId="20B7264C" w14:textId="77777777">
        <w:tc>
          <w:tcPr>
            <w:tcW w:w="4673" w:type="dxa"/>
          </w:tcPr>
          <w:p w:rsidRPr="006D6A29" w:rsidR="00676CBD" w:rsidP="00714B0E" w:rsidRDefault="00760B40" w14:paraId="2C83FD73" w14:textId="350656D3">
            <w:pPr>
              <w:rPr>
                <w:rFonts w:ascii="Gill Sans MT" w:hAnsi="Gill Sans MT"/>
                <w:color w:val="FF0000"/>
              </w:rPr>
            </w:pPr>
            <w:r w:rsidRPr="006D6A29">
              <w:rPr>
                <w:rFonts w:ascii="Gill Sans MT" w:hAnsi="Gill Sans MT"/>
                <w:color w:val="FF0000"/>
              </w:rPr>
              <w:t xml:space="preserve">1) </w:t>
            </w:r>
            <w:r w:rsidR="00767C11">
              <w:rPr>
                <w:rFonts w:ascii="Gill Sans MT" w:hAnsi="Gill Sans MT"/>
                <w:color w:val="FF0000"/>
              </w:rPr>
              <w:t>Children’s rights</w:t>
            </w:r>
          </w:p>
        </w:tc>
        <w:tc>
          <w:tcPr>
            <w:tcW w:w="4678" w:type="dxa"/>
          </w:tcPr>
          <w:p w:rsidRPr="006D6A29" w:rsidR="00676CBD" w:rsidP="00714B0E" w:rsidRDefault="00676CBD" w14:paraId="5E9EED3B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676CBD" w:rsidP="00714B0E" w:rsidRDefault="00676CBD" w14:paraId="11FFE314" w14:textId="77777777">
            <w:pPr>
              <w:rPr>
                <w:rFonts w:ascii="Gill Sans MT" w:hAnsi="Gill Sans MT"/>
              </w:rPr>
            </w:pPr>
          </w:p>
        </w:tc>
      </w:tr>
      <w:tr w:rsidRPr="006D6A29" w:rsidR="00676CBD" w:rsidTr="00714B0E" w14:paraId="6ADCE7AE" w14:textId="77777777">
        <w:tc>
          <w:tcPr>
            <w:tcW w:w="4673" w:type="dxa"/>
          </w:tcPr>
          <w:p w:rsidRPr="006D6A29" w:rsidR="00676CBD" w:rsidP="00D84434" w:rsidRDefault="00767C11" w14:paraId="5AC7F214" w14:textId="7EE0328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Throw the coloured dice and afterwards listen to the story of the character that has the same colour by scanning the QR-code. </w:t>
            </w:r>
            <w:r w:rsidRPr="006D6A29" w:rsidR="00676CBD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1536" behindDoc="1" locked="0" layoutInCell="1" allowOverlap="1" wp14:anchorId="49EBC9E5" wp14:editId="75AD393E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1" name="Rechthoek 15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1" style="position:absolute;margin-left:201.75pt;margin-top:12.95pt;width:21.15pt;height:20.25pt;z-index:-251474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C16A8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676CBD" w:rsidP="00C90B61" w:rsidRDefault="00767C11" w14:paraId="66F8A2C2" w14:textId="4C696E1B">
            <w:pPr>
              <w:rPr>
                <w:rFonts w:ascii="Gill Sans MT" w:hAnsi="Gill Sans MT"/>
              </w:rPr>
            </w:pPr>
            <w:r w:rsidRPr="00767C11">
              <w:rPr>
                <w:rFonts w:ascii="Gill Sans MT" w:hAnsi="Gill Sans MT"/>
              </w:rPr>
              <w:t>‘Violated’ means that the right</w:t>
            </w:r>
            <w:r>
              <w:rPr>
                <w:rFonts w:ascii="Gill Sans MT" w:hAnsi="Gill Sans MT"/>
              </w:rPr>
              <w:t>s have not been fulfilled. ‘Respected’ means that the rights have been fulfilled or that it has been promoted. Split the material into violated and respected. When you only have 1 of one of the two, find two more.</w:t>
            </w:r>
            <w:r w:rsidRPr="006D6A29" w:rsidR="00F3688C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2560" behindDoc="1" locked="0" layoutInCell="1" allowOverlap="1" wp14:anchorId="117A04AD" wp14:editId="67CBBE72">
                      <wp:simplePos x="0" y="0"/>
                      <wp:positionH relativeFrom="column">
                        <wp:posOffset>2586990</wp:posOffset>
                      </wp:positionH>
                      <wp:positionV relativeFrom="paragraph">
                        <wp:posOffset>828246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2" name="Rechthoek 1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2" style="position:absolute;margin-left:203.7pt;margin-top:65.2pt;width:21.15pt;height:20.25pt;z-index:-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AC652B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7GCELeAAAAALAQAADwAAAGRycy9kb3ducmV2&#10;LnhtbEyPwU7DMBBE70j8g7VIXBC1IVZD0zhVhYS4FFWUfoAbb5NAvI5itw1/z3KC2+7OaPZNuZp8&#10;L844xi6QgYeZAoFUB9dRY2D/8XL/BCImS872gdDAN0ZYVddXpS1cuNA7nnepERxCsbAG2pSGQspY&#10;t+htnIUBibVjGL1NvI6NdKO9cLjv5aNSc+ltR/yhtQM+t1h/7U7eQC3zT7vJ1tvsrhte9T69bcLc&#10;GXN7M62XIBJO6c8Mv/iMDhUzHcKJXBS9Aa1yzVYWMsUDO7Re5CAOfMnVAmRVyv8dqh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7GCELeAAAAAL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676CBD" w:rsidP="00714B0E" w:rsidRDefault="00767C11" w14:paraId="6B88E58F" w14:textId="3CB25DC3">
            <w:pPr>
              <w:rPr>
                <w:rFonts w:ascii="Gill Sans MT" w:hAnsi="Gill Sans MT"/>
              </w:rPr>
            </w:pPr>
            <w:r w:rsidRPr="00767C11">
              <w:rPr>
                <w:rFonts w:ascii="Gill Sans MT" w:hAnsi="Gill Sans MT"/>
              </w:rPr>
              <w:t>Choose the emotion that you feel the most when listening to one o</w:t>
            </w:r>
            <w:r>
              <w:rPr>
                <w:rFonts w:ascii="Gill Sans MT" w:hAnsi="Gill Sans MT"/>
              </w:rPr>
              <w:t xml:space="preserve">f the stories or situations. </w:t>
            </w:r>
            <w:r w:rsidRPr="00767C11">
              <w:rPr>
                <w:rFonts w:ascii="Gill Sans MT" w:hAnsi="Gill Sans MT"/>
                <w:lang w:val="nl-BE"/>
              </w:rPr>
              <w:t xml:space="preserve">Talk </w:t>
            </w:r>
            <w:proofErr w:type="spellStart"/>
            <w:r w:rsidRPr="00767C11">
              <w:rPr>
                <w:rFonts w:ascii="Gill Sans MT" w:hAnsi="Gill Sans MT"/>
                <w:lang w:val="nl-BE"/>
              </w:rPr>
              <w:t>thi</w:t>
            </w:r>
            <w:r>
              <w:rPr>
                <w:rFonts w:ascii="Gill Sans MT" w:hAnsi="Gill Sans MT"/>
                <w:lang w:val="nl-BE"/>
              </w:rPr>
              <w:t>s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>
              <w:rPr>
                <w:rFonts w:ascii="Gill Sans MT" w:hAnsi="Gill Sans MT"/>
                <w:lang w:val="nl-BE"/>
              </w:rPr>
              <w:t>through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>
              <w:rPr>
                <w:rFonts w:ascii="Gill Sans MT" w:hAnsi="Gill Sans MT"/>
                <w:lang w:val="nl-BE"/>
              </w:rPr>
              <w:t>with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>
              <w:rPr>
                <w:rFonts w:ascii="Gill Sans MT" w:hAnsi="Gill Sans MT"/>
                <w:lang w:val="nl-BE"/>
              </w:rPr>
              <w:t>the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>
              <w:rPr>
                <w:rFonts w:ascii="Gill Sans MT" w:hAnsi="Gill Sans MT"/>
                <w:lang w:val="nl-BE"/>
              </w:rPr>
              <w:t>group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. </w:t>
            </w:r>
          </w:p>
          <w:p w:rsidRPr="006D6A29" w:rsidR="00676CBD" w:rsidP="00714B0E" w:rsidRDefault="00676CBD" w14:paraId="7DDB8D2A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3584" behindDoc="1" locked="0" layoutInCell="1" allowOverlap="1" wp14:anchorId="7C5AD490" wp14:editId="4399A182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3" name="Rechthoek 15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3" style="position:absolute;margin-left:202.45pt;margin-top:1.65pt;width:21.15pt;height:20.25pt;z-index:-25147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15936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676CBD" w:rsidP="00714B0E" w:rsidRDefault="00676CBD" w14:paraId="6AC38BF3" w14:textId="77777777">
            <w:pPr>
              <w:rPr>
                <w:rFonts w:ascii="Gill Sans MT" w:hAnsi="Gill Sans MT"/>
              </w:rPr>
            </w:pPr>
          </w:p>
        </w:tc>
      </w:tr>
      <w:tr w:rsidRPr="006D6A29" w:rsidR="00676CBD" w:rsidTr="00714B0E" w14:paraId="515D1684" w14:textId="77777777">
        <w:tc>
          <w:tcPr>
            <w:tcW w:w="4673" w:type="dxa"/>
          </w:tcPr>
          <w:p w:rsidRPr="006D6A29" w:rsidR="00676CBD" w:rsidP="00D84434" w:rsidRDefault="00767C11" w14:paraId="68251DE0" w14:textId="10EC8B2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Look at 3 different situations presented in the poster and discuss what you see concerning children’s rights. When needed look up more information concerning this children’s right.</w:t>
            </w:r>
            <w:r w:rsidRPr="006D6A29" w:rsidR="00676CBD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4608" behindDoc="1" locked="0" layoutInCell="1" allowOverlap="1" wp14:anchorId="77D5C22D" wp14:editId="5E874343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4" name="Rechthoek 15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4" style="position:absolute;margin-left:201.75pt;margin-top:12.95pt;width:21.15pt;height:20.25pt;z-index:-25147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A5502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676CBD" w:rsidP="00F3688C" w:rsidRDefault="00767C11" w14:paraId="6D507049" w14:textId="5C067E6A">
            <w:pPr>
              <w:rPr>
                <w:rFonts w:ascii="Gill Sans MT" w:hAnsi="Gill Sans MT"/>
              </w:rPr>
            </w:pPr>
            <w:r w:rsidRPr="00767C11">
              <w:rPr>
                <w:rFonts w:ascii="Gill Sans MT" w:hAnsi="Gill Sans MT"/>
              </w:rPr>
              <w:t xml:space="preserve">Play a situation in </w:t>
            </w:r>
            <w:r>
              <w:rPr>
                <w:rFonts w:ascii="Gill Sans MT" w:hAnsi="Gill Sans MT"/>
              </w:rPr>
              <w:t xml:space="preserve">a roleplay with 2 or 3 players. </w:t>
            </w:r>
            <w:r w:rsidRPr="00767C11">
              <w:rPr>
                <w:rFonts w:ascii="Gill Sans MT" w:hAnsi="Gill Sans MT"/>
              </w:rPr>
              <w:t>Try to find a solution</w:t>
            </w:r>
            <w:r>
              <w:rPr>
                <w:rFonts w:ascii="Gill Sans MT" w:hAnsi="Gill Sans MT"/>
              </w:rPr>
              <w:t xml:space="preserve"> while playing and do this for 3 situations.</w:t>
            </w:r>
            <w:r w:rsidRPr="006D6A29" w:rsidR="00F3688C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5632" behindDoc="1" locked="0" layoutInCell="1" allowOverlap="1" wp14:anchorId="062C588E" wp14:editId="53BB8319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359616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5" name="Rechthoek 1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5" style="position:absolute;margin-left:202.9pt;margin-top:28.3pt;width:21.15pt;height:20.25pt;z-index:-25147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7C1EAA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C729CC" w:rsidR="00C729CC" w:rsidP="00784544" w:rsidRDefault="00C729CC" w14:paraId="2CC4CD84" w14:textId="3CCECE72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>Imagine which emotion the person f</w:t>
            </w:r>
            <w:r>
              <w:rPr>
                <w:rFonts w:ascii="Gill Sans MT" w:hAnsi="Gill Sans MT"/>
              </w:rPr>
              <w:t xml:space="preserve">rom the story or the situation could feel. </w:t>
            </w:r>
            <w:r w:rsidRPr="00C729CC">
              <w:rPr>
                <w:rFonts w:ascii="Gill Sans MT" w:hAnsi="Gill Sans MT"/>
              </w:rPr>
              <w:t>Name 2. Which emotion that he feel first and which o</w:t>
            </w:r>
            <w:r>
              <w:rPr>
                <w:rFonts w:ascii="Gill Sans MT" w:hAnsi="Gill Sans MT"/>
              </w:rPr>
              <w:t xml:space="preserve">ne last. </w:t>
            </w:r>
            <w:r w:rsidRPr="00C729CC">
              <w:rPr>
                <w:rFonts w:ascii="Gill Sans MT" w:hAnsi="Gill Sans MT"/>
              </w:rPr>
              <w:t>Try to tell why this is the case. Work in pairs and then exchange with the others of th</w:t>
            </w:r>
            <w:r>
              <w:rPr>
                <w:rFonts w:ascii="Gill Sans MT" w:hAnsi="Gill Sans MT"/>
              </w:rPr>
              <w:t>e group.</w:t>
            </w:r>
          </w:p>
          <w:p w:rsidRPr="006D6A29" w:rsidR="00676CBD" w:rsidP="00784544" w:rsidRDefault="00676CBD" w14:paraId="47B04BE9" w14:textId="64D2CDCB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6656" behindDoc="1" locked="0" layoutInCell="1" allowOverlap="1" wp14:anchorId="3F641F22" wp14:editId="7F0B230E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6" name="Rechthoek 1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6" style="position:absolute;margin-left:202.45pt;margin-top:1.65pt;width:21.15pt;height:20.25pt;z-index:-251469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83D8B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</w:tr>
      <w:tr w:rsidRPr="006D6A29" w:rsidR="00676CBD" w:rsidTr="00714B0E" w14:paraId="5A00D312" w14:textId="77777777">
        <w:tc>
          <w:tcPr>
            <w:tcW w:w="4673" w:type="dxa"/>
          </w:tcPr>
          <w:p w:rsidRPr="006D6A29" w:rsidR="00676CBD" w:rsidP="00D84434" w:rsidRDefault="00C729CC" w14:paraId="0CA2C09A" w14:textId="5D49C7D7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 xml:space="preserve">Find a </w:t>
            </w:r>
            <w:r w:rsidRPr="00C729CC" w:rsidR="00083BFA">
              <w:rPr>
                <w:rFonts w:ascii="Gill Sans MT" w:hAnsi="Gill Sans MT"/>
              </w:rPr>
              <w:t>news site</w:t>
            </w:r>
            <w:r w:rsidRPr="00C729CC">
              <w:rPr>
                <w:rFonts w:ascii="Gill Sans MT" w:hAnsi="Gill Sans MT"/>
              </w:rPr>
              <w:t xml:space="preserve"> or </w:t>
            </w:r>
            <w:r>
              <w:rPr>
                <w:rFonts w:ascii="Gill Sans MT" w:hAnsi="Gill Sans MT"/>
              </w:rPr>
              <w:t xml:space="preserve">a newspaper. </w:t>
            </w:r>
            <w:r w:rsidRPr="00C729CC">
              <w:rPr>
                <w:rFonts w:ascii="Gill Sans MT" w:hAnsi="Gill Sans MT"/>
              </w:rPr>
              <w:t>Look for an example t</w:t>
            </w:r>
            <w:r>
              <w:rPr>
                <w:rFonts w:ascii="Gill Sans MT" w:hAnsi="Gill Sans MT"/>
              </w:rPr>
              <w:t>aken from current affairs to which you can link one or multiple rights concerning protection.</w:t>
            </w:r>
            <w:r w:rsidRPr="006D6A29" w:rsidR="00676CBD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7680" behindDoc="1" locked="0" layoutInCell="1" allowOverlap="1" wp14:anchorId="694CC9C4" wp14:editId="41E563CE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7" name="Rechthoek 1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7" style="position:absolute;margin-left:201.75pt;margin-top:12.95pt;width:21.15pt;height:20.25pt;z-index:-25146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598EA0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="00C729CC" w:rsidP="00714B0E" w:rsidRDefault="00767C11" w14:paraId="11DC9E72" w14:textId="77777777">
            <w:pPr>
              <w:rPr>
                <w:rFonts w:ascii="Gill Sans MT" w:hAnsi="Gill Sans MT"/>
              </w:rPr>
            </w:pPr>
            <w:r w:rsidRPr="00767C11">
              <w:rPr>
                <w:rFonts w:ascii="Gill Sans MT" w:hAnsi="Gill Sans MT"/>
              </w:rPr>
              <w:t>Sort 10 examples or situations according t</w:t>
            </w:r>
            <w:r w:rsidR="00C729CC">
              <w:rPr>
                <w:rFonts w:ascii="Gill Sans MT" w:hAnsi="Gill Sans MT"/>
              </w:rPr>
              <w:t>he three Ps.</w:t>
            </w:r>
          </w:p>
          <w:p w:rsidRPr="00C729CC" w:rsidR="00676CBD" w:rsidP="00714B0E" w:rsidRDefault="00676CBD" w14:paraId="1D0C0AEE" w14:textId="0CA0DA1F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8704" behindDoc="1" locked="0" layoutInCell="1" allowOverlap="1" wp14:anchorId="1832BC7E" wp14:editId="6D75DB6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8" name="Rechthoek 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8" style="position:absolute;margin-left:202.9pt;margin-top:1.75pt;width:21.15pt;height:20.25pt;z-index:-25146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1ECF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C729CC" w:rsidR="00676CBD" w:rsidP="00714B0E" w:rsidRDefault="00676CBD" w14:paraId="720C16C9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C729CC" w:rsidR="00C729CC" w:rsidP="00714B0E" w:rsidRDefault="00C729CC" w14:paraId="34DD6380" w14:textId="5B888984">
            <w:pPr>
              <w:rPr>
                <w:rFonts w:ascii="Gill Sans MT" w:hAnsi="Gill Sans MT"/>
                <w:lang w:val="nl-BE"/>
              </w:rPr>
            </w:pPr>
            <w:r w:rsidRPr="00C729CC">
              <w:rPr>
                <w:rFonts w:ascii="Gill Sans MT" w:hAnsi="Gill Sans MT"/>
              </w:rPr>
              <w:t>Ask your teacher about t</w:t>
            </w:r>
            <w:r>
              <w:rPr>
                <w:rFonts w:ascii="Gill Sans MT" w:hAnsi="Gill Sans MT"/>
              </w:rPr>
              <w:t xml:space="preserve">he stuff your group is unsure about. </w:t>
            </w:r>
            <w:proofErr w:type="spellStart"/>
            <w:r w:rsidRPr="00C729CC">
              <w:rPr>
                <w:rFonts w:ascii="Gill Sans MT" w:hAnsi="Gill Sans MT"/>
                <w:lang w:val="nl-BE"/>
              </w:rPr>
              <w:t>Discuss</w:t>
            </w:r>
            <w:proofErr w:type="spellEnd"/>
            <w:r w:rsidRPr="00C729CC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Pr="00C729CC">
              <w:rPr>
                <w:rFonts w:ascii="Gill Sans MT" w:hAnsi="Gill Sans MT"/>
                <w:lang w:val="nl-BE"/>
              </w:rPr>
              <w:t>t</w:t>
            </w:r>
            <w:r>
              <w:rPr>
                <w:rFonts w:ascii="Gill Sans MT" w:hAnsi="Gill Sans MT"/>
                <w:lang w:val="nl-BE"/>
              </w:rPr>
              <w:t>his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>
              <w:rPr>
                <w:rFonts w:ascii="Gill Sans MT" w:hAnsi="Gill Sans MT"/>
                <w:lang w:val="nl-BE"/>
              </w:rPr>
              <w:t>together</w:t>
            </w:r>
            <w:proofErr w:type="spellEnd"/>
            <w:r>
              <w:rPr>
                <w:rFonts w:ascii="Gill Sans MT" w:hAnsi="Gill Sans MT"/>
                <w:lang w:val="nl-BE"/>
              </w:rPr>
              <w:t>.</w:t>
            </w:r>
          </w:p>
          <w:p w:rsidRPr="006D6A29" w:rsidR="00676CBD" w:rsidP="00714B0E" w:rsidRDefault="00676CBD" w14:paraId="4328D90A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49728" behindDoc="1" locked="0" layoutInCell="1" allowOverlap="1" wp14:anchorId="5D6EF002" wp14:editId="03FA64A8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59" name="Rechthoek 1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59" style="position:absolute;margin-left:202.45pt;margin-top:1.65pt;width:21.15pt;height:20.25pt;z-index:-251466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D8361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676CBD" w:rsidP="00714B0E" w:rsidRDefault="00676CBD" w14:paraId="111B2901" w14:textId="77777777">
            <w:pPr>
              <w:rPr>
                <w:rFonts w:ascii="Gill Sans MT" w:hAnsi="Gill Sans MT"/>
              </w:rPr>
            </w:pPr>
          </w:p>
        </w:tc>
      </w:tr>
      <w:tr w:rsidRPr="006D6A29" w:rsidR="00E0475E" w:rsidTr="00714B0E" w14:paraId="50A273FE" w14:textId="77777777">
        <w:tc>
          <w:tcPr>
            <w:tcW w:w="4673" w:type="dxa"/>
          </w:tcPr>
          <w:p w:rsidRPr="006D6A29" w:rsidR="00E0475E" w:rsidP="00D84434" w:rsidRDefault="00C729CC" w14:paraId="44960EC0" w14:textId="3418C51C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>Children’s rights are being d</w:t>
            </w:r>
            <w:r>
              <w:rPr>
                <w:rFonts w:ascii="Gill Sans MT" w:hAnsi="Gill Sans MT"/>
              </w:rPr>
              <w:t>ivided into three groups according to the 3 Ps: provision, protection and participation. Look these words up and make sure you understand them.</w:t>
            </w:r>
            <w:r w:rsidRPr="006D6A29" w:rsidR="00E0475E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1776" behindDoc="1" locked="0" layoutInCell="1" allowOverlap="1" wp14:anchorId="0348ABCC" wp14:editId="15F36064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3" name="Rechthoek 1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3" style="position:absolute;margin-left:201.75pt;margin-top:12.95pt;width:21.15pt;height:20.25pt;z-index:-25146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B84DA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Pr="006D6A29" w:rsidR="00703315">
              <w:rPr>
                <w:rFonts w:ascii="Gill Sans MT" w:hAnsi="Gill Sans MT"/>
              </w:rPr>
              <w:t xml:space="preserve"> </w:t>
            </w:r>
          </w:p>
        </w:tc>
        <w:tc>
          <w:tcPr>
            <w:tcW w:w="4678" w:type="dxa"/>
          </w:tcPr>
          <w:p w:rsidRPr="006D6A29" w:rsidR="00E0475E" w:rsidP="00281918" w:rsidRDefault="00C729CC" w14:paraId="04DC9B70" w14:textId="07B415E5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>Work by yo</w:t>
            </w:r>
            <w:r>
              <w:rPr>
                <w:rFonts w:ascii="Gill Sans MT" w:hAnsi="Gill Sans MT"/>
              </w:rPr>
              <w:t>urself. Start from a situation or example. Come up with a snapchat (image and text) that you could send to someone who could help you.</w:t>
            </w:r>
            <w:r w:rsidRPr="006D6A29" w:rsidR="00E0475E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2800" behindDoc="1" locked="0" layoutInCell="1" allowOverlap="1" wp14:anchorId="34C5A769" wp14:editId="1DB431C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4" name="Rechthoek 16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4" style="position:absolute;margin-left:202.9pt;margin-top:1.75pt;width:21.15pt;height:20.25pt;z-index:-25146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FF7A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E0475E" w:rsidP="00714B0E" w:rsidRDefault="00C729CC" w14:paraId="28184FFA" w14:textId="572E83D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Create a reflection-drawing. Don’t draw ‘something’, but use lines and coloured to express yourself. Discuss the drawing with one (or two) others of the group. </w:t>
            </w:r>
            <w:r w:rsidRPr="006D6A29" w:rsidR="00E0475E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3824" behindDoc="1" locked="0" layoutInCell="1" allowOverlap="1" wp14:anchorId="24E64F79" wp14:editId="3283A6EE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5" name="Rechthoek 16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5" style="position:absolute;margin-left:202.45pt;margin-top:1.65pt;width:21.15pt;height:20.25pt;z-index:-251462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745C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E0475E" w:rsidP="00714B0E" w:rsidRDefault="00E0475E" w14:paraId="47C0F5CC" w14:textId="77777777">
            <w:pPr>
              <w:rPr>
                <w:rFonts w:ascii="Gill Sans MT" w:hAnsi="Gill Sans MT"/>
              </w:rPr>
            </w:pPr>
          </w:p>
        </w:tc>
      </w:tr>
      <w:tr w:rsidRPr="006D6A29" w:rsidR="00E0475E" w:rsidTr="00714B0E" w14:paraId="49CE174A" w14:textId="77777777">
        <w:tc>
          <w:tcPr>
            <w:tcW w:w="4673" w:type="dxa"/>
          </w:tcPr>
          <w:p w:rsidRPr="00C729CC" w:rsidR="00C729CC" w:rsidP="00D84434" w:rsidRDefault="00C729CC" w14:paraId="62A8D0D6" w14:textId="726550D8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>Talk about an example f</w:t>
            </w:r>
            <w:r>
              <w:rPr>
                <w:rFonts w:ascii="Gill Sans MT" w:hAnsi="Gill Sans MT"/>
              </w:rPr>
              <w:t>rom your own experience/living environment in which a right on participation has been violated.</w:t>
            </w:r>
          </w:p>
          <w:p w:rsidRPr="00C52E6B" w:rsidR="00E0475E" w:rsidP="00D84434" w:rsidRDefault="00E0475E" w14:paraId="109982A6" w14:textId="33DB6EAC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="00C729CC" w:rsidP="008A573E" w:rsidRDefault="00C729CC" w14:paraId="7C2A4DCA" w14:textId="40DEE974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Come up with something you would absolutely not want to experience.</w:t>
            </w:r>
          </w:p>
          <w:p w:rsidRPr="006D6A29" w:rsidR="00E0475E" w:rsidP="008A573E" w:rsidRDefault="00C729CC" w14:paraId="424F401D" w14:textId="402F8577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(What is your biggest fear when talking about children’s rights?) </w:t>
            </w:r>
            <w:r w:rsidRPr="00C52E6B">
              <w:rPr>
                <w:rFonts w:ascii="Gill Sans MT" w:hAnsi="Gill Sans MT"/>
              </w:rPr>
              <w:t xml:space="preserve">Write this down in 3 sentences. </w:t>
            </w:r>
            <w:r w:rsidRPr="00C729CC">
              <w:rPr>
                <w:rFonts w:ascii="Gill Sans MT" w:hAnsi="Gill Sans MT"/>
              </w:rPr>
              <w:t>Tell them to one another in the presence of yo</w:t>
            </w:r>
            <w:r>
              <w:rPr>
                <w:rFonts w:ascii="Gill Sans MT" w:hAnsi="Gill Sans MT"/>
              </w:rPr>
              <w:t>ur teacher.</w:t>
            </w:r>
            <w:r w:rsidRPr="006D6A29" w:rsidR="00E0475E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6896" behindDoc="1" locked="0" layoutInCell="1" allowOverlap="1" wp14:anchorId="6EFA2662" wp14:editId="0D9F726B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7" name="Rechthoek 1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7" style="position:absolute;margin-left:202.9pt;margin-top:1.75pt;width:21.15pt;height:20.25pt;z-index:-251459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97BD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E0475E" w:rsidP="00714B0E" w:rsidRDefault="00E0475E" w14:paraId="755B609D" w14:textId="77777777">
            <w:pPr>
              <w:rPr>
                <w:rFonts w:ascii="Gill Sans MT" w:hAnsi="Gill Sans MT"/>
              </w:rPr>
            </w:pPr>
          </w:p>
          <w:p w:rsidRPr="006D6A29" w:rsidR="00E0475E" w:rsidP="00714B0E" w:rsidRDefault="00E0475E" w14:paraId="4D965D32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57920" behindDoc="1" locked="0" layoutInCell="1" allowOverlap="1" wp14:anchorId="38F52D3E" wp14:editId="30D56A1B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8" name="Rechthoek 1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8" style="position:absolute;margin-left:202.45pt;margin-top:1.65pt;width:21.15pt;height:20.25pt;z-index:-251458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0F4CDC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E0475E" w:rsidP="00714B0E" w:rsidRDefault="00E0475E" w14:paraId="1C82323D" w14:textId="77777777">
            <w:pPr>
              <w:rPr>
                <w:rFonts w:ascii="Gill Sans MT" w:hAnsi="Gill Sans MT"/>
              </w:rPr>
            </w:pPr>
          </w:p>
        </w:tc>
      </w:tr>
      <w:tr w:rsidRPr="006D6A29" w:rsidR="00E0475E" w:rsidTr="00714B0E" w14:paraId="6764BE2A" w14:textId="77777777">
        <w:tc>
          <w:tcPr>
            <w:tcW w:w="4673" w:type="dxa"/>
          </w:tcPr>
          <w:p w:rsidRPr="00C729CC" w:rsidR="00E0475E" w:rsidP="00D84434" w:rsidRDefault="00C729CC" w14:paraId="7453D24D" w14:textId="1DA8069A">
            <w:pPr>
              <w:pStyle w:val="Default"/>
              <w:rPr>
                <w:rFonts w:ascii="Gill Sans MT" w:hAnsi="Gill Sans MT" w:cstheme="minorHAnsi"/>
                <w:sz w:val="22"/>
                <w:szCs w:val="22"/>
                <w:lang w:val="en-GB"/>
              </w:rPr>
            </w:pPr>
            <w:r>
              <w:rPr>
                <w:rFonts w:ascii="Gill Sans MT" w:hAnsi="Gill Sans MT" w:cstheme="minorHAnsi"/>
                <w:sz w:val="22"/>
                <w:szCs w:val="22"/>
                <w:lang w:val="en-GB"/>
              </w:rPr>
              <w:t xml:space="preserve">Make a list of 5 people in your surroundings whom you could turn to when you end up in a </w:t>
            </w:r>
            <w:r>
              <w:rPr>
                <w:rFonts w:ascii="Gill Sans MT" w:hAnsi="Gill Sans MT" w:cstheme="minorHAnsi"/>
                <w:sz w:val="22"/>
                <w:szCs w:val="22"/>
                <w:lang w:val="en-GB"/>
              </w:rPr>
              <w:lastRenderedPageBreak/>
              <w:t>situation in which your rights on provision are being violated.</w:t>
            </w:r>
            <w:r w:rsidRPr="006D6A29" w:rsidR="00E0475E">
              <w:rPr>
                <w:rFonts w:ascii="Gill Sans MT" w:hAnsi="Gill Sans MT"/>
                <w:noProof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59968" behindDoc="1" locked="0" layoutInCell="1" allowOverlap="1" wp14:anchorId="1EE03E81" wp14:editId="1BCAAE43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9" name="Rechthoek 16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9" style="position:absolute;margin-left:201.75pt;margin-top:12.95pt;width:21.15pt;height:20.25pt;z-index:-251456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47EBC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E0475E" w:rsidP="00714B0E" w:rsidRDefault="00E0475E" w14:paraId="4EB7DCDE" w14:textId="77777777">
            <w:pPr>
              <w:rPr>
                <w:rFonts w:ascii="Gill Sans MT" w:hAnsi="Gill Sans MT"/>
              </w:rPr>
            </w:pPr>
          </w:p>
          <w:p w:rsidRPr="006D6A29" w:rsidR="00E0475E" w:rsidP="00714B0E" w:rsidRDefault="00E0475E" w14:paraId="7EA10517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0992" behindDoc="1" locked="0" layoutInCell="1" allowOverlap="1" wp14:anchorId="498BFA2F" wp14:editId="1A09BF9C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0" name="Rechthoek 1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70" style="position:absolute;margin-left:202.9pt;margin-top:1.75pt;width:21.15pt;height:20.25pt;z-index:-251455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F0615C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E0475E" w:rsidP="00714B0E" w:rsidRDefault="00E0475E" w14:paraId="024D3866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E0475E" w:rsidP="00714B0E" w:rsidRDefault="00E0475E" w14:paraId="67794A0A" w14:textId="77777777">
            <w:pPr>
              <w:rPr>
                <w:rFonts w:ascii="Gill Sans MT" w:hAnsi="Gill Sans MT"/>
              </w:rPr>
            </w:pPr>
          </w:p>
          <w:p w:rsidRPr="006D6A29" w:rsidR="00E0475E" w:rsidP="00714B0E" w:rsidRDefault="00E0475E" w14:paraId="331A4930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62016" behindDoc="1" locked="0" layoutInCell="1" allowOverlap="1" wp14:anchorId="030871AF" wp14:editId="75FDE7EA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1" name="Rechthoek 17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71" style="position:absolute;margin-left:202.45pt;margin-top:1.65pt;width:21.15pt;height:20.25pt;z-index:-251454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CBFB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E0475E" w:rsidP="00714B0E" w:rsidRDefault="00E0475E" w14:paraId="127681F8" w14:textId="77777777">
            <w:pPr>
              <w:rPr>
                <w:rFonts w:ascii="Gill Sans MT" w:hAnsi="Gill Sans MT"/>
              </w:rPr>
            </w:pPr>
          </w:p>
        </w:tc>
      </w:tr>
      <w:tr w:rsidRPr="00C729CC" w:rsidR="00676CBD" w:rsidTr="00714B0E" w14:paraId="1B0BF2C2" w14:textId="77777777">
        <w:tc>
          <w:tcPr>
            <w:tcW w:w="4673" w:type="dxa"/>
          </w:tcPr>
          <w:p w:rsidRPr="00C729CC" w:rsidR="00676CBD" w:rsidP="00714B0E" w:rsidRDefault="00C729CC" w14:paraId="6CAE2CDB" w14:textId="4712FFFB">
            <w:pPr>
              <w:rPr>
                <w:rFonts w:ascii="Gill Sans MT" w:hAnsi="Gill Sans MT"/>
                <w:color w:val="00B050"/>
              </w:rPr>
            </w:pPr>
            <w:r>
              <w:rPr>
                <w:rFonts w:ascii="Gill Sans MT" w:hAnsi="Gill Sans MT"/>
                <w:color w:val="00B050"/>
              </w:rPr>
              <w:lastRenderedPageBreak/>
              <w:t>Choose 3 children’s rights you will be working on during the next part of the lesson.</w:t>
            </w:r>
            <w:r w:rsidRPr="006D6A29" w:rsidR="00676CBD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5392" behindDoc="1" locked="0" layoutInCell="1" allowOverlap="1" wp14:anchorId="37F43209" wp14:editId="2E30552B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0" name="Rechthoek 1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0" style="position:absolute;margin-left:201.75pt;margin-top:12.95pt;width:21.15pt;height:20.25pt;z-index:-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2950F9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C52E6B" w:rsidR="00676CBD" w:rsidP="00714B0E" w:rsidRDefault="00676CBD" w14:paraId="70FBCD29" w14:textId="77777777">
            <w:pPr>
              <w:rPr>
                <w:rFonts w:ascii="Gill Sans MT" w:hAnsi="Gill Sans MT"/>
              </w:rPr>
            </w:pPr>
          </w:p>
          <w:p w:rsidRPr="00C52E6B" w:rsidR="00676CBD" w:rsidP="00714B0E" w:rsidRDefault="00676CBD" w14:paraId="06FA84A0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C52E6B" w:rsidR="00676CBD" w:rsidP="00714B0E" w:rsidRDefault="00676CBD" w14:paraId="53BEA2CC" w14:textId="77777777">
            <w:pPr>
              <w:rPr>
                <w:rFonts w:ascii="Gill Sans MT" w:hAnsi="Gill Sans MT"/>
              </w:rPr>
            </w:pPr>
          </w:p>
          <w:p w:rsidRPr="00C52E6B" w:rsidR="00676CBD" w:rsidP="00714B0E" w:rsidRDefault="00676CBD" w14:paraId="5378608C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6416" behindDoc="1" locked="0" layoutInCell="1" allowOverlap="1" wp14:anchorId="0F401A8E" wp14:editId="29477B73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1" name="Rechthoek 1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1" style="position:absolute;margin-left:202.9pt;margin-top:1.75pt;width:21.15pt;height:20.25pt;z-index:-251480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A9F09A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C52E6B" w:rsidR="00676CBD" w:rsidP="00714B0E" w:rsidRDefault="00676CBD" w14:paraId="4C1CBF0A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C52E6B" w:rsidR="00676CBD" w:rsidP="00714B0E" w:rsidRDefault="00676CBD" w14:paraId="05D9B6DB" w14:textId="77777777">
            <w:pPr>
              <w:rPr>
                <w:rFonts w:ascii="Gill Sans MT" w:hAnsi="Gill Sans MT"/>
              </w:rPr>
            </w:pPr>
          </w:p>
          <w:p w:rsidRPr="00C52E6B" w:rsidR="00676CBD" w:rsidP="00714B0E" w:rsidRDefault="00676CBD" w14:paraId="0C48A955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7440" behindDoc="1" locked="0" layoutInCell="1" allowOverlap="1" wp14:anchorId="3657B7A8" wp14:editId="5E2D6971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62" name="Rechthoek 1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62" style="position:absolute;margin-left:202.45pt;margin-top:1.65pt;width:21.15pt;height:20.25pt;z-index:-251479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54636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C52E6B" w:rsidR="00676CBD" w:rsidP="00714B0E" w:rsidRDefault="00676CBD" w14:paraId="5A94D714" w14:textId="77777777">
            <w:pPr>
              <w:rPr>
                <w:rFonts w:ascii="Gill Sans MT" w:hAnsi="Gill Sans MT"/>
              </w:rPr>
            </w:pPr>
          </w:p>
        </w:tc>
      </w:tr>
      <w:tr w:rsidRPr="00C729CC" w:rsidR="00676CBD" w:rsidTr="00714B0E" w14:paraId="4BD9F1C8" w14:textId="77777777">
        <w:tc>
          <w:tcPr>
            <w:tcW w:w="4673" w:type="dxa"/>
          </w:tcPr>
          <w:p w:rsidRPr="00C52E6B" w:rsidR="00676CBD" w:rsidP="00714B0E" w:rsidRDefault="00676CBD" w14:paraId="7E7F7E0E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C52E6B" w:rsidR="00676CBD" w:rsidP="00714B0E" w:rsidRDefault="00676CBD" w14:paraId="7C13ECFF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C52E6B" w:rsidR="00676CBD" w:rsidP="00714B0E" w:rsidRDefault="00676CBD" w14:paraId="2377F40A" w14:textId="77777777">
            <w:pPr>
              <w:rPr>
                <w:rFonts w:ascii="Gill Sans MT" w:hAnsi="Gill Sans MT"/>
              </w:rPr>
            </w:pPr>
          </w:p>
        </w:tc>
      </w:tr>
    </w:tbl>
    <w:p w:rsidRPr="00C52E6B" w:rsidR="00D84434" w:rsidRDefault="00D84434" w14:paraId="354EEA36" w14:textId="77777777">
      <w:pPr>
        <w:rPr>
          <w:rFonts w:ascii="Gill Sans MT" w:hAnsi="Gill Sans MT"/>
        </w:rPr>
      </w:pPr>
    </w:p>
    <w:p w:rsidRPr="00C52E6B" w:rsidR="00094B92" w:rsidRDefault="00094B92" w14:paraId="1D4BFAC5" w14:textId="2F7BD8DC">
      <w:pPr>
        <w:rPr>
          <w:rFonts w:ascii="Gill Sans MT" w:hAnsi="Gill Sans MT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6D6A29" w:rsidR="00094B92" w:rsidTr="00C20353" w14:paraId="6F5A8937" w14:textId="77777777">
        <w:tc>
          <w:tcPr>
            <w:tcW w:w="4673" w:type="dxa"/>
          </w:tcPr>
          <w:p w:rsidRPr="006D6A29" w:rsidR="00094B92" w:rsidP="00C20353" w:rsidRDefault="00094B92" w14:paraId="4CB29CF7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>What am I doing</w:t>
            </w:r>
          </w:p>
        </w:tc>
        <w:tc>
          <w:tcPr>
            <w:tcW w:w="4678" w:type="dxa"/>
          </w:tcPr>
          <w:p w:rsidRPr="006D6A29" w:rsidR="00094B92" w:rsidP="00C20353" w:rsidRDefault="00094B92" w14:paraId="7B3C8512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How will I do it? </w:t>
            </w:r>
          </w:p>
        </w:tc>
        <w:tc>
          <w:tcPr>
            <w:tcW w:w="4678" w:type="dxa"/>
          </w:tcPr>
          <w:p w:rsidRPr="006D6A29" w:rsidR="00094B92" w:rsidP="00C20353" w:rsidRDefault="00094B92" w14:paraId="5BC9FF78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Asking for help and </w:t>
            </w:r>
            <w:proofErr w:type="spellStart"/>
            <w:r w:rsidRPr="006D6A29">
              <w:rPr>
                <w:rFonts w:ascii="Gill Sans MT" w:hAnsi="Gill Sans MT"/>
              </w:rPr>
              <w:t>feedbackK</w:t>
            </w:r>
            <w:proofErr w:type="spellEnd"/>
            <w:r w:rsidRPr="006D6A29">
              <w:rPr>
                <w:rFonts w:ascii="Gill Sans MT" w:hAnsi="Gill Sans MT"/>
              </w:rPr>
              <w:t>?</w:t>
            </w:r>
          </w:p>
        </w:tc>
      </w:tr>
      <w:tr w:rsidRPr="006D6A29" w:rsidR="00094B92" w:rsidTr="00C20353" w14:paraId="465170A0" w14:textId="77777777">
        <w:tc>
          <w:tcPr>
            <w:tcW w:w="4673" w:type="dxa"/>
          </w:tcPr>
          <w:p w:rsidRPr="006D6A29" w:rsidR="00094B92" w:rsidP="00C20353" w:rsidRDefault="00683C22" w14:paraId="7F4EEF06" w14:textId="27E262AF">
            <w:pPr>
              <w:rPr>
                <w:rFonts w:ascii="Gill Sans MT" w:hAnsi="Gill Sans MT"/>
                <w:color w:val="FF0000"/>
              </w:rPr>
            </w:pPr>
            <w:r w:rsidRPr="006D6A29">
              <w:rPr>
                <w:rFonts w:ascii="Gill Sans MT" w:hAnsi="Gill Sans MT"/>
                <w:color w:val="FF0000"/>
              </w:rPr>
              <w:t xml:space="preserve">2) </w:t>
            </w:r>
            <w:r w:rsidR="00C729CC">
              <w:rPr>
                <w:rFonts w:ascii="Gill Sans MT" w:hAnsi="Gill Sans MT"/>
                <w:color w:val="FF0000"/>
              </w:rPr>
              <w:t>Creative writing: persuasive texts</w:t>
            </w:r>
          </w:p>
        </w:tc>
        <w:tc>
          <w:tcPr>
            <w:tcW w:w="4678" w:type="dxa"/>
          </w:tcPr>
          <w:p w:rsidRPr="006D6A29" w:rsidR="00094B92" w:rsidP="00C20353" w:rsidRDefault="00094B92" w14:paraId="1234B6B0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0B513B02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1C47DE49" w14:textId="77777777">
        <w:tc>
          <w:tcPr>
            <w:tcW w:w="4673" w:type="dxa"/>
          </w:tcPr>
          <w:p w:rsidRPr="006D6A29" w:rsidR="00094B92" w:rsidP="00E136B3" w:rsidRDefault="00C729CC" w14:paraId="2B2AFB78" w14:textId="721C8FE5">
            <w:pPr>
              <w:rPr>
                <w:rFonts w:ascii="Gill Sans MT" w:hAnsi="Gill Sans MT"/>
              </w:rPr>
            </w:pPr>
            <w:r w:rsidRPr="00C729CC">
              <w:rPr>
                <w:rFonts w:ascii="Gill Sans MT" w:hAnsi="Gill Sans MT"/>
              </w:rPr>
              <w:t>In order to be persuasive you need to</w:t>
            </w:r>
            <w:r>
              <w:rPr>
                <w:rFonts w:ascii="Gill Sans MT" w:hAnsi="Gill Sans MT"/>
              </w:rPr>
              <w:t xml:space="preserve"> provide examples. Choose 2 out of 3 children’s rights and provide 3 examples for each.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7136" behindDoc="1" locked="0" layoutInCell="1" allowOverlap="1" wp14:anchorId="75F0FCA6" wp14:editId="391972F4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810766538" name="Rechthoek 810766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810766538" style="position:absolute;margin-left:201.75pt;margin-top:12.95pt;width:21.15pt;height:20.25pt;z-index:-251449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303A7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C20353" w:rsidRDefault="00C729CC" w14:paraId="2AFE002A" w14:textId="7753928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Work in pairs and s</w:t>
            </w:r>
            <w:r w:rsidRPr="00C729CC">
              <w:rPr>
                <w:rFonts w:ascii="Gill Sans MT" w:hAnsi="Gill Sans MT"/>
              </w:rPr>
              <w:t>plit the work</w:t>
            </w:r>
            <w:r>
              <w:rPr>
                <w:rFonts w:ascii="Gill Sans MT" w:hAnsi="Gill Sans MT"/>
              </w:rPr>
              <w:t>.</w:t>
            </w:r>
          </w:p>
          <w:p w:rsidRPr="006D6A29" w:rsidR="00094B92" w:rsidP="00C20353" w:rsidRDefault="00094B92" w14:paraId="6D590F5D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8160" behindDoc="1" locked="0" layoutInCell="1" allowOverlap="1" wp14:anchorId="205BBDDB" wp14:editId="7A8F2B69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89433806" name="Rechthoek 78943380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789433806" style="position:absolute;margin-left:202.9pt;margin-top:1.75pt;width:21.15pt;height:20.25pt;z-index:-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CF2BC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0CAF6743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C729CC" w14:paraId="40192E36" w14:textId="7B6020F0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Aks the teacher to provide you with feedback.</w:t>
            </w:r>
          </w:p>
          <w:p w:rsidRPr="006D6A29" w:rsidR="00094B92" w:rsidP="00C20353" w:rsidRDefault="00094B92" w14:paraId="210EA24A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9184" behindDoc="1" locked="0" layoutInCell="1" allowOverlap="1" wp14:anchorId="61814577" wp14:editId="3752DCD8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0278913" name="Rechthoek 502789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50278913" style="position:absolute;margin-left:202.45pt;margin-top:1.65pt;width:21.15pt;height:20.25pt;z-index:-251447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F8630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4974AE19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13BF73E5" w14:textId="77777777">
        <w:tc>
          <w:tcPr>
            <w:tcW w:w="4673" w:type="dxa"/>
          </w:tcPr>
          <w:p w:rsidRPr="00482E71" w:rsidR="00094B92" w:rsidP="008F3A58" w:rsidRDefault="00C729CC" w14:paraId="3DDCDFC7" w14:textId="4D28B656">
            <w:pPr>
              <w:rPr>
                <w:rFonts w:ascii="Gill Sans MT" w:hAnsi="Gill Sans MT"/>
                <w:lang w:val="nl-BE"/>
              </w:rPr>
            </w:pPr>
            <w:r w:rsidRPr="00C729CC">
              <w:rPr>
                <w:rFonts w:ascii="Gill Sans MT" w:hAnsi="Gill Sans MT"/>
              </w:rPr>
              <w:t>To be convincing you n</w:t>
            </w:r>
            <w:r>
              <w:rPr>
                <w:rFonts w:ascii="Gill Sans MT" w:hAnsi="Gill Sans MT"/>
              </w:rPr>
              <w:t xml:space="preserve">eed a clear message. </w:t>
            </w:r>
            <w:r w:rsidRPr="00482E71" w:rsidR="00482E71">
              <w:rPr>
                <w:rFonts w:ascii="Gill Sans MT" w:hAnsi="Gill Sans MT"/>
              </w:rPr>
              <w:t>Write down for all 3 childr</w:t>
            </w:r>
            <w:r w:rsidR="00482E71">
              <w:rPr>
                <w:rFonts w:ascii="Gill Sans MT" w:hAnsi="Gill Sans MT"/>
              </w:rPr>
              <w:t xml:space="preserve">en’s rights which message you want to bring across. </w:t>
            </w:r>
            <w:proofErr w:type="spellStart"/>
            <w:r w:rsidRPr="00482E71" w:rsidR="00482E71">
              <w:rPr>
                <w:rFonts w:ascii="Gill Sans MT" w:hAnsi="Gill Sans MT"/>
                <w:lang w:val="nl-BE"/>
              </w:rPr>
              <w:t>You</w:t>
            </w:r>
            <w:proofErr w:type="spellEnd"/>
            <w:r w:rsid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only</w:t>
            </w:r>
            <w:proofErr w:type="spellEnd"/>
            <w:r w:rsidRPr="00482E71" w:rsidR="00482E71">
              <w:rPr>
                <w:rFonts w:ascii="Gill Sans MT" w:hAnsi="Gill Sans MT"/>
                <w:lang w:val="nl-BE"/>
              </w:rPr>
              <w:t xml:space="preserve"> g</w:t>
            </w:r>
            <w:r w:rsidR="00482E71">
              <w:rPr>
                <w:rFonts w:ascii="Gill Sans MT" w:hAnsi="Gill Sans MT"/>
                <w:lang w:val="nl-BE"/>
              </w:rPr>
              <w:t xml:space="preserve">et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to</w:t>
            </w:r>
            <w:proofErr w:type="spellEnd"/>
            <w:r w:rsid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write</w:t>
            </w:r>
            <w:proofErr w:type="spellEnd"/>
            <w:r w:rsidR="00482E71">
              <w:rPr>
                <w:rFonts w:ascii="Gill Sans MT" w:hAnsi="Gill Sans MT"/>
                <w:lang w:val="nl-BE"/>
              </w:rPr>
              <w:t xml:space="preserve"> 1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sentence</w:t>
            </w:r>
            <w:proofErr w:type="spellEnd"/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0208" behindDoc="1" locked="0" layoutInCell="1" allowOverlap="1" wp14:anchorId="00EF128E" wp14:editId="6EA77B05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7508559" name="Rechthoek 10275085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027508559" style="position:absolute;margin-left:201.75pt;margin-top:12.95pt;width:21.15pt;height:20.25pt;z-index:-251446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28A13B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for</w:t>
            </w:r>
            <w:proofErr w:type="spellEnd"/>
            <w:r w:rsid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="00482E71">
              <w:rPr>
                <w:rFonts w:ascii="Gill Sans MT" w:hAnsi="Gill Sans MT"/>
                <w:lang w:val="nl-BE"/>
              </w:rPr>
              <w:t>each</w:t>
            </w:r>
            <w:proofErr w:type="spellEnd"/>
            <w:r w:rsidR="00482E71">
              <w:rPr>
                <w:rFonts w:ascii="Gill Sans MT" w:hAnsi="Gill Sans MT"/>
                <w:lang w:val="nl-BE"/>
              </w:rPr>
              <w:t>.</w:t>
            </w:r>
          </w:p>
        </w:tc>
        <w:tc>
          <w:tcPr>
            <w:tcW w:w="4678" w:type="dxa"/>
          </w:tcPr>
          <w:p w:rsidRPr="006D6A29" w:rsidR="00094B92" w:rsidP="00221FC3" w:rsidRDefault="00482E71" w14:paraId="672FDCF4" w14:textId="00C84619">
            <w:pPr>
              <w:rPr>
                <w:rFonts w:ascii="Gill Sans MT" w:hAnsi="Gill Sans MT"/>
              </w:rPr>
            </w:pPr>
            <w:r w:rsidRPr="00482E71">
              <w:rPr>
                <w:rFonts w:ascii="Gill Sans MT" w:hAnsi="Gill Sans MT"/>
              </w:rPr>
              <w:t xml:space="preserve">First discuss what you are </w:t>
            </w:r>
            <w:r>
              <w:rPr>
                <w:rFonts w:ascii="Gill Sans MT" w:hAnsi="Gill Sans MT"/>
              </w:rPr>
              <w:t>going to write down. Work in pairs. If you are going to write, take turns in writing a sentence. You do not get to talk. Afterwards adapt your text to make it stronger.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1232" behindDoc="1" locked="0" layoutInCell="1" allowOverlap="1" wp14:anchorId="2A2759D1" wp14:editId="42AD74A0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74070812" name="Rechthoek 19740708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974070812" style="position:absolute;margin-left:202.9pt;margin-top:1.75pt;width:21.15pt;height:20.25pt;z-index:-251445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4AF74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482E71" w:rsidR="00094B92" w:rsidP="00C20353" w:rsidRDefault="00482E71" w14:paraId="543B0B66" w14:textId="33B74C17">
            <w:pPr>
              <w:rPr>
                <w:rFonts w:ascii="Gill Sans MT" w:hAnsi="Gill Sans MT"/>
                <w:lang w:val="nl-BE"/>
              </w:rPr>
            </w:pPr>
            <w:r w:rsidRPr="00482E71">
              <w:rPr>
                <w:rFonts w:ascii="Gill Sans MT" w:hAnsi="Gill Sans MT"/>
              </w:rPr>
              <w:t>Pass your materials on. Indicate something you find i</w:t>
            </w:r>
            <w:r>
              <w:rPr>
                <w:rFonts w:ascii="Gill Sans MT" w:hAnsi="Gill Sans MT"/>
              </w:rPr>
              <w:t xml:space="preserve">mpressive and something that could do with improvements on each writing assignment. </w:t>
            </w:r>
            <w:proofErr w:type="spellStart"/>
            <w:r w:rsidRPr="00482E71">
              <w:rPr>
                <w:rFonts w:ascii="Gill Sans MT" w:hAnsi="Gill Sans MT"/>
                <w:lang w:val="nl-BE"/>
              </w:rPr>
              <w:t>Discuss</w:t>
            </w:r>
            <w:proofErr w:type="spellEnd"/>
            <w:r w:rsidRP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Pr="00482E71">
              <w:rPr>
                <w:rFonts w:ascii="Gill Sans MT" w:hAnsi="Gill Sans MT"/>
                <w:lang w:val="nl-BE"/>
              </w:rPr>
              <w:t>together</w:t>
            </w:r>
            <w:proofErr w:type="spellEnd"/>
            <w:r w:rsidRPr="00482E71">
              <w:rPr>
                <w:rFonts w:ascii="Gill Sans MT" w:hAnsi="Gill Sans MT"/>
                <w:lang w:val="nl-BE"/>
              </w:rPr>
              <w:t xml:space="preserve"> </w:t>
            </w:r>
            <w:proofErr w:type="spellStart"/>
            <w:r w:rsidRPr="00482E71">
              <w:rPr>
                <w:rFonts w:ascii="Gill Sans MT" w:hAnsi="Gill Sans MT"/>
                <w:lang w:val="nl-BE"/>
              </w:rPr>
              <w:t>what</w:t>
            </w:r>
            <w:proofErr w:type="spellEnd"/>
            <w:r>
              <w:rPr>
                <w:rFonts w:ascii="Gill Sans MT" w:hAnsi="Gill Sans MT"/>
                <w:lang w:val="nl-BE"/>
              </w:rPr>
              <w:t xml:space="preserve"> has been </w:t>
            </w:r>
            <w:proofErr w:type="spellStart"/>
            <w:r>
              <w:rPr>
                <w:rFonts w:ascii="Gill Sans MT" w:hAnsi="Gill Sans MT"/>
                <w:lang w:val="nl-BE"/>
              </w:rPr>
              <w:t>indicated</w:t>
            </w:r>
            <w:proofErr w:type="spellEnd"/>
            <w:r>
              <w:rPr>
                <w:rFonts w:ascii="Gill Sans MT" w:hAnsi="Gill Sans MT"/>
                <w:lang w:val="nl-BE"/>
              </w:rPr>
              <w:t>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2256" behindDoc="1" locked="0" layoutInCell="1" allowOverlap="1" wp14:anchorId="136005D4" wp14:editId="65CC587A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65653621" name="Rechthoek 7656536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765653621" style="position:absolute;margin-left:202.45pt;margin-top:1.65pt;width:21.15pt;height:20.25pt;z-index:-251444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3DAFB4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78313B5E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65C9A1AD" w14:textId="77777777">
        <w:tc>
          <w:tcPr>
            <w:tcW w:w="4673" w:type="dxa"/>
          </w:tcPr>
          <w:p w:rsidRPr="006D6A29" w:rsidR="00094B92" w:rsidP="00603811" w:rsidRDefault="00094B92" w14:paraId="565EFAE5" w14:textId="17300385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3280" behindDoc="1" locked="0" layoutInCell="1" allowOverlap="1" wp14:anchorId="6B6B1E94" wp14:editId="078100F1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909103" name="Rechthoek 1029091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02909103" style="position:absolute;margin-left:201.75pt;margin-top:12.95pt;width:21.15pt;height:20.25pt;z-index:-251443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7C62B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Pr="00FC1A54" w:rsidR="00FC1A54">
              <w:rPr>
                <w:rFonts w:ascii="Gill Sans MT" w:hAnsi="Gill Sans MT"/>
              </w:rPr>
              <w:t>Pictures help to make things more concrete. Find 3 strong pictures on the internet for each of the 3</w:t>
            </w:r>
            <w:r w:rsidR="00FC1A54">
              <w:rPr>
                <w:rFonts w:ascii="Gill Sans MT" w:hAnsi="Gill Sans MT"/>
              </w:rPr>
              <w:t xml:space="preserve"> children’s rights.</w:t>
            </w:r>
          </w:p>
        </w:tc>
        <w:tc>
          <w:tcPr>
            <w:tcW w:w="4678" w:type="dxa"/>
          </w:tcPr>
          <w:p w:rsidRPr="006D6A29" w:rsidR="00094B92" w:rsidP="001C596D" w:rsidRDefault="00FC1A54" w14:paraId="408BCFDC" w14:textId="2D54EEAD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Work by yourself. Afterwards put the material together. Re-write your own material using someone else’s ideas.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4304" behindDoc="1" locked="0" layoutInCell="1" allowOverlap="1" wp14:anchorId="7B0DC3B0" wp14:editId="5A19223C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07219248" name="Rechthoek 50721924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507219248" style="position:absolute;margin-left:202.9pt;margin-top:1.75pt;width:21.15pt;height:20.25pt;z-index:-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04AB7A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FC1A54" w:rsidR="00FC1A54" w:rsidP="00C20353" w:rsidRDefault="00FC1A54" w14:paraId="15203378" w14:textId="2F1F15A3">
            <w:pPr>
              <w:rPr>
                <w:rFonts w:ascii="Gill Sans MT" w:hAnsi="Gill Sans MT"/>
              </w:rPr>
            </w:pPr>
            <w:r w:rsidRPr="00C52E6B">
              <w:rPr>
                <w:rFonts w:ascii="Gill Sans MT" w:hAnsi="Gill Sans MT"/>
              </w:rPr>
              <w:t xml:space="preserve">Exchange work. </w:t>
            </w:r>
            <w:r w:rsidRPr="00FC1A54">
              <w:rPr>
                <w:rFonts w:ascii="Gill Sans MT" w:hAnsi="Gill Sans MT"/>
              </w:rPr>
              <w:t xml:space="preserve">Correct each other’s language and </w:t>
            </w:r>
            <w:r w:rsidRPr="00FC1A54" w:rsidR="001657FE">
              <w:rPr>
                <w:rFonts w:ascii="Gill Sans MT" w:hAnsi="Gill Sans MT"/>
              </w:rPr>
              <w:t>spelling mistakes</w:t>
            </w:r>
            <w:r w:rsidRPr="00FC1A54">
              <w:rPr>
                <w:rFonts w:ascii="Gill Sans MT" w:hAnsi="Gill Sans MT"/>
              </w:rPr>
              <w:t>.</w:t>
            </w:r>
          </w:p>
          <w:p w:rsidRPr="006D6A29" w:rsidR="00094B92" w:rsidP="00C20353" w:rsidRDefault="00094B92" w14:paraId="1DE384B9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5328" behindDoc="1" locked="0" layoutInCell="1" allowOverlap="1" wp14:anchorId="114335D6" wp14:editId="5A7504A5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480392105" name="Rechthoek 4803921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480392105" style="position:absolute;margin-left:202.45pt;margin-top:1.65pt;width:21.15pt;height:20.25pt;z-index:-251441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08CC2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3C67663A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562D2A69" w14:textId="77777777">
        <w:tc>
          <w:tcPr>
            <w:tcW w:w="4673" w:type="dxa"/>
          </w:tcPr>
          <w:p w:rsidRPr="00FC1A54" w:rsidR="00FC1A54" w:rsidP="007D5917" w:rsidRDefault="00FC1A54" w14:paraId="0299E803" w14:textId="4C1DC10E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Start with a strong title. Come up with one for all 3 rights. </w:t>
            </w:r>
            <w:r w:rsidRPr="00FC1A54">
              <w:rPr>
                <w:rFonts w:ascii="Gill Sans MT" w:hAnsi="Gill Sans MT"/>
              </w:rPr>
              <w:t>Use an exclamation or a</w:t>
            </w:r>
            <w:r>
              <w:rPr>
                <w:rFonts w:ascii="Gill Sans MT" w:hAnsi="Gill Sans MT"/>
              </w:rPr>
              <w:t xml:space="preserve"> question mark.</w:t>
            </w:r>
          </w:p>
          <w:p w:rsidRPr="006D6A29" w:rsidR="00094B92" w:rsidP="007D5917" w:rsidRDefault="00094B92" w14:paraId="487EE7E0" w14:textId="2C840EA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6352" behindDoc="1" locked="0" layoutInCell="1" allowOverlap="1" wp14:anchorId="564006BB" wp14:editId="714F1723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560917625" name="Rechthoek 5609176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560917625" style="position:absolute;margin-left:201.75pt;margin-top:12.95pt;width:21.15pt;height:20.25pt;z-index:-25144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81A73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1C596D" w:rsidRDefault="00FC1A54" w14:paraId="04BA1582" w14:textId="04FC114A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Work together with the entire group. </w:t>
            </w:r>
            <w:r w:rsidRPr="00FC1A54">
              <w:rPr>
                <w:rFonts w:ascii="Gill Sans MT" w:hAnsi="Gill Sans MT"/>
              </w:rPr>
              <w:t>Discuss what you are g</w:t>
            </w:r>
            <w:r>
              <w:rPr>
                <w:rFonts w:ascii="Gill Sans MT" w:hAnsi="Gill Sans MT"/>
              </w:rPr>
              <w:t>oing to write. Come up with a list of keywords. Write them down on small cards. Then write individually and try to use as many keywords as possible.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7376" behindDoc="1" locked="0" layoutInCell="1" allowOverlap="1" wp14:anchorId="02378671" wp14:editId="272D3FBF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50665518" name="Rechthoek 13506655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350665518" style="position:absolute;margin-left:202.9pt;margin-top:1.75pt;width:21.15pt;height:20.25pt;z-index:-25143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EC75D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FC1A54" w:rsidR="00FC1A54" w:rsidP="00C20353" w:rsidRDefault="00FC1A54" w14:paraId="2E3C7E8F" w14:textId="5C5CF6E0">
            <w:pPr>
              <w:rPr>
                <w:rFonts w:ascii="Gill Sans MT" w:hAnsi="Gill Sans MT"/>
              </w:rPr>
            </w:pPr>
            <w:r w:rsidRPr="00FC1A54">
              <w:rPr>
                <w:rFonts w:ascii="Gill Sans MT" w:hAnsi="Gill Sans MT"/>
              </w:rPr>
              <w:t>Have your teacher tackle a</w:t>
            </w:r>
            <w:r>
              <w:rPr>
                <w:rFonts w:ascii="Gill Sans MT" w:hAnsi="Gill Sans MT"/>
              </w:rPr>
              <w:t xml:space="preserve"> part of the assignment. Discuss with your teacher how their approach was different from yours.</w:t>
            </w:r>
          </w:p>
          <w:p w:rsidRPr="006D6A29" w:rsidR="00094B92" w:rsidP="00C20353" w:rsidRDefault="00094B92" w14:paraId="0030D397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8400" behindDoc="1" locked="0" layoutInCell="1" allowOverlap="1" wp14:anchorId="0DF339B1" wp14:editId="46F8E15D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37334346" name="Rechthoek 19373343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937334346" style="position:absolute;margin-left:202.45pt;margin-top:1.65pt;width:21.15pt;height:20.25pt;z-index:-251438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2311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6C32066B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73525B3D" w14:textId="77777777">
        <w:tc>
          <w:tcPr>
            <w:tcW w:w="4673" w:type="dxa"/>
          </w:tcPr>
          <w:p w:rsidRPr="006D6A29" w:rsidR="00094B92" w:rsidP="00B06044" w:rsidRDefault="00FC1A54" w14:paraId="282D9FB6" w14:textId="63F73378">
            <w:pPr>
              <w:rPr>
                <w:rFonts w:ascii="Gill Sans MT" w:hAnsi="Gill Sans MT"/>
              </w:rPr>
            </w:pPr>
            <w:r w:rsidRPr="00FC1A54">
              <w:rPr>
                <w:rFonts w:ascii="Gill Sans MT" w:hAnsi="Gill Sans MT"/>
              </w:rPr>
              <w:t>You need arguments to co</w:t>
            </w:r>
            <w:r>
              <w:rPr>
                <w:rFonts w:ascii="Gill Sans MT" w:hAnsi="Gill Sans MT"/>
              </w:rPr>
              <w:t xml:space="preserve">nvince the other. </w:t>
            </w:r>
            <w:r w:rsidRPr="00FC1A54">
              <w:rPr>
                <w:rFonts w:ascii="Gill Sans MT" w:hAnsi="Gill Sans MT"/>
              </w:rPr>
              <w:t>You could convince somebody b</w:t>
            </w:r>
            <w:r>
              <w:rPr>
                <w:rFonts w:ascii="Gill Sans MT" w:hAnsi="Gill Sans MT"/>
              </w:rPr>
              <w:t xml:space="preserve">y providing solutions. Come up with 3 solutions or something that can </w:t>
            </w:r>
            <w:r>
              <w:rPr>
                <w:rFonts w:ascii="Gill Sans MT" w:hAnsi="Gill Sans MT"/>
              </w:rPr>
              <w:lastRenderedPageBreak/>
              <w:t>be changed for 2 of the children’s rights that you have selected.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79424" behindDoc="1" locked="0" layoutInCell="1" allowOverlap="1" wp14:anchorId="54EA911D" wp14:editId="45CDE7B1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89784563" name="Rechthoek 19897845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989784563" style="position:absolute;margin-left:201.75pt;margin-top:12.95pt;width:21.15pt;height:20.25pt;z-index:-251437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13AA6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1C596D" w:rsidRDefault="00FC1A54" w14:paraId="1FDB2D1D" w14:textId="6DE2DAF1">
            <w:pPr>
              <w:rPr>
                <w:rFonts w:ascii="Gill Sans MT" w:hAnsi="Gill Sans MT"/>
              </w:rPr>
            </w:pPr>
            <w:r w:rsidRPr="00FC1A54">
              <w:rPr>
                <w:rFonts w:ascii="Gill Sans MT" w:hAnsi="Gill Sans MT"/>
              </w:rPr>
              <w:lastRenderedPageBreak/>
              <w:t>Write in pairs. Use the intern</w:t>
            </w:r>
            <w:r>
              <w:rPr>
                <w:rFonts w:ascii="Gill Sans MT" w:hAnsi="Gill Sans MT"/>
              </w:rPr>
              <w:t>et to then look for synonyms for the most important words in your text. Rewrite your text using these synonyms.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0448" behindDoc="1" locked="0" layoutInCell="1" allowOverlap="1" wp14:anchorId="073E4932" wp14:editId="7B8AB91C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24794308" name="Rechthoek 172479430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724794308" style="position:absolute;margin-left:202.9pt;margin-top:1.75pt;width:21.15pt;height:20.25pt;z-index:-25143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1F4046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C52E6B" w:rsidR="00FC1A54" w:rsidP="00C20353" w:rsidRDefault="00FC1A54" w14:paraId="2EC4653B" w14:textId="0F4A9B64">
            <w:pPr>
              <w:rPr>
                <w:rFonts w:ascii="Gill Sans MT" w:hAnsi="Gill Sans MT"/>
              </w:rPr>
            </w:pPr>
            <w:r w:rsidRPr="00FC1A54">
              <w:rPr>
                <w:rFonts w:ascii="Gill Sans MT" w:hAnsi="Gill Sans MT"/>
              </w:rPr>
              <w:t>Exchange your material with a di</w:t>
            </w:r>
            <w:r>
              <w:rPr>
                <w:rFonts w:ascii="Gill Sans MT" w:hAnsi="Gill Sans MT"/>
              </w:rPr>
              <w:t xml:space="preserve">fferent group. </w:t>
            </w:r>
            <w:r w:rsidRPr="00FC1A54">
              <w:rPr>
                <w:rFonts w:ascii="Gill Sans MT" w:hAnsi="Gill Sans MT"/>
              </w:rPr>
              <w:t>Decide with your group what they’ve d</w:t>
            </w:r>
            <w:r>
              <w:rPr>
                <w:rFonts w:ascii="Gill Sans MT" w:hAnsi="Gill Sans MT"/>
              </w:rPr>
              <w:t xml:space="preserve">one really well and what needs improving. </w:t>
            </w:r>
            <w:r w:rsidRPr="00FC1A54">
              <w:rPr>
                <w:rFonts w:ascii="Gill Sans MT" w:hAnsi="Gill Sans MT"/>
              </w:rPr>
              <w:t xml:space="preserve">They will do the same for you. </w:t>
            </w:r>
            <w:r w:rsidRPr="00C52E6B">
              <w:rPr>
                <w:rFonts w:ascii="Gill Sans MT" w:hAnsi="Gill Sans MT"/>
              </w:rPr>
              <w:t>Discuss the input together.</w:t>
            </w:r>
          </w:p>
          <w:p w:rsidRPr="006D6A29" w:rsidR="00094B92" w:rsidP="00C20353" w:rsidRDefault="00094B92" w14:paraId="5E41D6AA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881472" behindDoc="1" locked="0" layoutInCell="1" allowOverlap="1" wp14:anchorId="13EC5EFC" wp14:editId="6E04AE1B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75423747" name="Rechthoek 2754237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275423747" style="position:absolute;margin-left:202.45pt;margin-top:1.65pt;width:21.15pt;height:20.25pt;z-index:-251435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F952E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1ED52DFF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180CCD05" w14:textId="77777777">
        <w:tc>
          <w:tcPr>
            <w:tcW w:w="4673" w:type="dxa"/>
          </w:tcPr>
          <w:p w:rsidRPr="006D6A29" w:rsidR="00094B92" w:rsidP="00765E8D" w:rsidRDefault="00FC1A54" w14:paraId="2E1B1475" w14:textId="0AE92270">
            <w:pPr>
              <w:rPr>
                <w:rFonts w:ascii="Gill Sans MT" w:hAnsi="Gill Sans MT"/>
              </w:rPr>
            </w:pPr>
            <w:r w:rsidRPr="00FC1A54">
              <w:rPr>
                <w:rFonts w:ascii="Gill Sans MT" w:hAnsi="Gill Sans MT"/>
              </w:rPr>
              <w:lastRenderedPageBreak/>
              <w:t>It helps to end in a</w:t>
            </w:r>
            <w:r>
              <w:rPr>
                <w:rFonts w:ascii="Gill Sans MT" w:hAnsi="Gill Sans MT"/>
              </w:rPr>
              <w:t xml:space="preserve"> powerful way. Come up with a final sentences for each of the 3 ri</w:t>
            </w:r>
            <w:r w:rsidR="001657FE">
              <w:rPr>
                <w:rFonts w:ascii="Gill Sans MT" w:hAnsi="Gill Sans MT"/>
              </w:rPr>
              <w:t>ghts</w:t>
            </w:r>
            <w:r>
              <w:rPr>
                <w:rFonts w:ascii="Gill Sans MT" w:hAnsi="Gill Sans MT"/>
              </w:rPr>
              <w:t xml:space="preserve"> in which you motivate somebody to take action.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2496" behindDoc="1" locked="0" layoutInCell="1" allowOverlap="1" wp14:anchorId="4498235E" wp14:editId="1B9193CF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26573237" name="Rechthoek 10265732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026573237" style="position:absolute;margin-left:201.75pt;margin-top:12.95pt;width:21.15pt;height:20.25pt;z-index:-25143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B258B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C20353" w:rsidRDefault="00094B92" w14:paraId="5FECA957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15294A78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3520" behindDoc="1" locked="0" layoutInCell="1" allowOverlap="1" wp14:anchorId="3AE02AB1" wp14:editId="44D28E82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33029896" name="Rechthoek 133302989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333029896" style="position:absolute;margin-left:202.9pt;margin-top:1.75pt;width:21.15pt;height:20.25pt;z-index:-25143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74B34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6C1AAB97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5635C36E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67972B4D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4544" behindDoc="1" locked="0" layoutInCell="1" allowOverlap="1" wp14:anchorId="5CB1F2A2" wp14:editId="31B60FC9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685443280" name="Rechthoek 6854432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685443280" style="position:absolute;margin-left:202.45pt;margin-top:1.65pt;width:21.15pt;height:20.25pt;z-index:-25143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5F8988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2D6508BC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3B1C837A" w14:textId="77777777">
        <w:tc>
          <w:tcPr>
            <w:tcW w:w="4673" w:type="dxa"/>
          </w:tcPr>
          <w:p w:rsidRPr="006D6A29" w:rsidR="00094B92" w:rsidP="00C20353" w:rsidRDefault="00094B92" w14:paraId="3E21FF8D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4064" behindDoc="1" locked="0" layoutInCell="1" allowOverlap="1" wp14:anchorId="3088712E" wp14:editId="7D6ABF68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69925201" name="Rechthoek 1769925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769925201" style="position:absolute;margin-left:201.75pt;margin-top:12.95pt;width:21.15pt;height:20.25pt;z-index:-251452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7B4C0D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395589AF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218FC0AA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22DEF52E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5E709AC2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5088" behindDoc="1" locked="0" layoutInCell="1" allowOverlap="1" wp14:anchorId="033E06D9" wp14:editId="7D99754A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872259605" name="Rechthoek 8722596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872259605" style="position:absolute;margin-left:202.9pt;margin-top:1.75pt;width:21.15pt;height:20.25pt;z-index:-251451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081BBF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20EDF565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63EBF343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6DE04DCB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66112" behindDoc="1" locked="0" layoutInCell="1" allowOverlap="1" wp14:anchorId="03359C83" wp14:editId="3AC2051D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711099388" name="Rechthoek 7110993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711099388" style="position:absolute;margin-left:202.45pt;margin-top:1.65pt;width:21.15pt;height:20.25pt;z-index:-251450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47D7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511559A2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40256719" w14:textId="77777777">
        <w:tc>
          <w:tcPr>
            <w:tcW w:w="4673" w:type="dxa"/>
          </w:tcPr>
          <w:p w:rsidRPr="006D6A29" w:rsidR="00094B92" w:rsidP="00C20353" w:rsidRDefault="00094B92" w14:paraId="4FECC12D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48BBBDBA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656A755D" w14:textId="77777777">
            <w:pPr>
              <w:rPr>
                <w:rFonts w:ascii="Gill Sans MT" w:hAnsi="Gill Sans MT"/>
              </w:rPr>
            </w:pPr>
          </w:p>
        </w:tc>
      </w:tr>
    </w:tbl>
    <w:p w:rsidRPr="006D6A29" w:rsidR="00676CBD" w:rsidP="005B6544" w:rsidRDefault="00676CBD" w14:paraId="70E9997F" w14:textId="77777777">
      <w:pPr>
        <w:rPr>
          <w:rFonts w:ascii="Gill Sans MT" w:hAnsi="Gill Sans MT"/>
        </w:rPr>
      </w:pPr>
    </w:p>
    <w:p w:rsidRPr="006D6A29" w:rsidR="00094B92" w:rsidRDefault="00094B92" w14:paraId="279470CF" w14:textId="02A702BE">
      <w:pPr>
        <w:rPr>
          <w:rFonts w:ascii="Gill Sans MT" w:hAnsi="Gill Sans MT"/>
        </w:rPr>
      </w:pPr>
    </w:p>
    <w:tbl>
      <w:tblPr>
        <w:tblStyle w:val="Tabelraster"/>
        <w:tblW w:w="14029" w:type="dxa"/>
        <w:tblLook w:val="04A0" w:firstRow="1" w:lastRow="0" w:firstColumn="1" w:lastColumn="0" w:noHBand="0" w:noVBand="1"/>
      </w:tblPr>
      <w:tblGrid>
        <w:gridCol w:w="4673"/>
        <w:gridCol w:w="4678"/>
        <w:gridCol w:w="4678"/>
      </w:tblGrid>
      <w:tr w:rsidRPr="006D6A29" w:rsidR="00094B92" w:rsidTr="00C20353" w14:paraId="4C9E314D" w14:textId="77777777">
        <w:tc>
          <w:tcPr>
            <w:tcW w:w="4673" w:type="dxa"/>
          </w:tcPr>
          <w:p w:rsidRPr="006D6A29" w:rsidR="00094B92" w:rsidP="00C20353" w:rsidRDefault="00094B92" w14:paraId="394FB353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>What am I doing</w:t>
            </w:r>
          </w:p>
        </w:tc>
        <w:tc>
          <w:tcPr>
            <w:tcW w:w="4678" w:type="dxa"/>
          </w:tcPr>
          <w:p w:rsidRPr="006D6A29" w:rsidR="00094B92" w:rsidP="00C20353" w:rsidRDefault="00094B92" w14:paraId="419F4C32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How will I do it? </w:t>
            </w:r>
          </w:p>
        </w:tc>
        <w:tc>
          <w:tcPr>
            <w:tcW w:w="4678" w:type="dxa"/>
          </w:tcPr>
          <w:p w:rsidRPr="006D6A29" w:rsidR="00094B92" w:rsidP="00C20353" w:rsidRDefault="00094B92" w14:paraId="173AFA3A" w14:textId="77777777">
            <w:pPr>
              <w:jc w:val="center"/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</w:rPr>
              <w:t xml:space="preserve">Asking for help and </w:t>
            </w:r>
            <w:proofErr w:type="spellStart"/>
            <w:r w:rsidRPr="006D6A29">
              <w:rPr>
                <w:rFonts w:ascii="Gill Sans MT" w:hAnsi="Gill Sans MT"/>
              </w:rPr>
              <w:t>feedbackK</w:t>
            </w:r>
            <w:proofErr w:type="spellEnd"/>
            <w:r w:rsidRPr="006D6A29">
              <w:rPr>
                <w:rFonts w:ascii="Gill Sans MT" w:hAnsi="Gill Sans MT"/>
              </w:rPr>
              <w:t>?</w:t>
            </w:r>
          </w:p>
        </w:tc>
      </w:tr>
      <w:tr w:rsidRPr="006D6A29" w:rsidR="00094B92" w:rsidTr="00C20353" w14:paraId="3CF92709" w14:textId="77777777">
        <w:tc>
          <w:tcPr>
            <w:tcW w:w="4673" w:type="dxa"/>
          </w:tcPr>
          <w:p w:rsidRPr="006D6A29" w:rsidR="00D20002" w:rsidP="00C82763" w:rsidRDefault="004152E4" w14:paraId="6BD63395" w14:textId="0556ABC1">
            <w:pPr>
              <w:rPr>
                <w:rFonts w:ascii="Gill Sans MT" w:hAnsi="Gill Sans MT"/>
                <w:color w:val="C00000"/>
              </w:rPr>
            </w:pPr>
            <w:r w:rsidRPr="006D6A29">
              <w:rPr>
                <w:rFonts w:ascii="Gill Sans MT" w:hAnsi="Gill Sans MT"/>
                <w:color w:val="C00000"/>
              </w:rPr>
              <w:t xml:space="preserve">3) </w:t>
            </w:r>
            <w:r w:rsidR="00FC1A54">
              <w:rPr>
                <w:rFonts w:ascii="Gill Sans MT" w:hAnsi="Gill Sans MT"/>
                <w:color w:val="C00000"/>
              </w:rPr>
              <w:t>Write a letter or a pamphlet.</w:t>
            </w:r>
            <w:r w:rsidRPr="006D6A29" w:rsidR="00D20002">
              <w:rPr>
                <w:rFonts w:ascii="Gill Sans MT" w:hAnsi="Gill Sans MT"/>
                <w:color w:val="C00000"/>
              </w:rPr>
              <w:t xml:space="preserve"> </w:t>
            </w:r>
          </w:p>
        </w:tc>
        <w:tc>
          <w:tcPr>
            <w:tcW w:w="4678" w:type="dxa"/>
          </w:tcPr>
          <w:p w:rsidRPr="006D6A29" w:rsidR="00094B92" w:rsidP="00C20353" w:rsidRDefault="00094B92" w14:paraId="1385C874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0E67BE38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798F6007" w14:textId="77777777">
        <w:tc>
          <w:tcPr>
            <w:tcW w:w="4673" w:type="dxa"/>
          </w:tcPr>
          <w:p w:rsidR="00094B92" w:rsidP="00C20353" w:rsidRDefault="00094B92" w14:paraId="3D5B630E" w14:textId="5B968D45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9664" behindDoc="1" locked="0" layoutInCell="1" allowOverlap="1" wp14:anchorId="203205E1" wp14:editId="3A183C84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341062619" name="Rechthoek 3410626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341062619" style="position:absolute;margin-left:201.75pt;margin-top:12.95pt;width:21.15pt;height:20.25pt;z-index:-251426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2B5898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  <w:r w:rsidR="00FC1A54">
              <w:rPr>
                <w:rFonts w:ascii="Gill Sans MT" w:hAnsi="Gill Sans MT"/>
              </w:rPr>
              <w:t xml:space="preserve">Choose 1 children’s right. Decide on whether you will write a letter or a pamphlet. </w:t>
            </w:r>
          </w:p>
          <w:p w:rsidRPr="006D6A29" w:rsidR="00094B92" w:rsidP="00C20353" w:rsidRDefault="00FA2583" w14:paraId="281769A5" w14:textId="31B52945">
            <w:pPr>
              <w:rPr>
                <w:rFonts w:ascii="Gill Sans MT" w:hAnsi="Gill Sans MT"/>
              </w:rPr>
            </w:pPr>
            <w:r w:rsidRPr="00FA2583">
              <w:rPr>
                <w:rFonts w:ascii="Gill Sans MT" w:hAnsi="Gill Sans MT"/>
              </w:rPr>
              <w:t>A pamphlet is a p</w:t>
            </w:r>
            <w:r>
              <w:rPr>
                <w:rFonts w:ascii="Gill Sans MT" w:hAnsi="Gill Sans MT"/>
              </w:rPr>
              <w:t xml:space="preserve">ersuasive text that you write for a group of people. </w:t>
            </w:r>
            <w:r w:rsidRPr="00FA2583">
              <w:rPr>
                <w:rFonts w:ascii="Gill Sans MT" w:hAnsi="Gill Sans MT"/>
              </w:rPr>
              <w:t>A letter can be a persuasive text that you d</w:t>
            </w:r>
            <w:r>
              <w:rPr>
                <w:rFonts w:ascii="Gill Sans MT" w:hAnsi="Gill Sans MT"/>
              </w:rPr>
              <w:t>irect at 1 person.</w:t>
            </w:r>
          </w:p>
        </w:tc>
        <w:tc>
          <w:tcPr>
            <w:tcW w:w="4678" w:type="dxa"/>
          </w:tcPr>
          <w:p w:rsidRPr="006D6A29" w:rsidR="00094B92" w:rsidP="00C20353" w:rsidRDefault="00FA2583" w14:paraId="253C9F9B" w14:textId="2CDAD677">
            <w:pPr>
              <w:rPr>
                <w:rFonts w:ascii="Gill Sans MT" w:hAnsi="Gill Sans MT"/>
              </w:rPr>
            </w:pPr>
            <w:r w:rsidRPr="00FA2583">
              <w:rPr>
                <w:rFonts w:ascii="Gill Sans MT" w:hAnsi="Gill Sans MT"/>
              </w:rPr>
              <w:t>Divide the tasks in such a way so that everybody gets to do something the</w:t>
            </w:r>
            <w:r>
              <w:rPr>
                <w:rFonts w:ascii="Gill Sans MT" w:hAnsi="Gill Sans MT"/>
              </w:rPr>
              <w:t xml:space="preserve">y like and they are good at. </w:t>
            </w:r>
            <w:r w:rsidRPr="00FA2583">
              <w:rPr>
                <w:rFonts w:ascii="Gill Sans MT" w:hAnsi="Gill Sans MT"/>
              </w:rPr>
              <w:t>When there are assignments nobody wants to do you should divide them amon</w:t>
            </w:r>
            <w:r w:rsidR="001657FE">
              <w:rPr>
                <w:rFonts w:ascii="Gill Sans MT" w:hAnsi="Gill Sans MT"/>
              </w:rPr>
              <w:t>g</w:t>
            </w:r>
            <w:r w:rsidRPr="00FA2583">
              <w:rPr>
                <w:rFonts w:ascii="Gill Sans MT" w:hAnsi="Gill Sans MT"/>
              </w:rPr>
              <w:t>st yourse</w:t>
            </w:r>
            <w:r>
              <w:rPr>
                <w:rFonts w:ascii="Gill Sans MT" w:hAnsi="Gill Sans MT"/>
              </w:rPr>
              <w:t>lf in a fair way.</w:t>
            </w:r>
          </w:p>
          <w:p w:rsidRPr="006D6A29" w:rsidR="00094B92" w:rsidP="00C20353" w:rsidRDefault="00094B92" w14:paraId="21C3CDC9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0688" behindDoc="1" locked="0" layoutInCell="1" allowOverlap="1" wp14:anchorId="4ED65B22" wp14:editId="107316A0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486289359" name="Rechthoek 48628935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486289359" style="position:absolute;margin-left:202.9pt;margin-top:1.75pt;width:21.15pt;height:20.25pt;z-index:-25142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AB19FE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6FBA4EA4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E41234" w:rsidRDefault="00FA2583" w14:paraId="47FE1599" w14:textId="62625A69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Decide upon 3 moments in which you will get together with the group to put all information together and to discuss progress. </w:t>
            </w:r>
            <w:r w:rsidRPr="00FA2583">
              <w:rPr>
                <w:rFonts w:ascii="Gill Sans MT" w:hAnsi="Gill Sans MT"/>
              </w:rPr>
              <w:t>Each time you define what is going well and what</w:t>
            </w:r>
            <w:r>
              <w:rPr>
                <w:rFonts w:ascii="Gill Sans MT" w:hAnsi="Gill Sans MT"/>
              </w:rPr>
              <w:t xml:space="preserve"> can be improved. </w:t>
            </w:r>
            <w:r w:rsidRPr="00FA2583">
              <w:rPr>
                <w:rFonts w:ascii="Gill Sans MT" w:hAnsi="Gill Sans MT"/>
              </w:rPr>
              <w:t>Always look for 2 elements that you can still improve o</w:t>
            </w:r>
            <w:r>
              <w:rPr>
                <w:rFonts w:ascii="Gill Sans MT" w:hAnsi="Gill Sans MT"/>
              </w:rPr>
              <w:t>r that can be elaborated upon. Put a cross next to the ‘what’ these moments are related to.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1712" behindDoc="1" locked="0" layoutInCell="1" allowOverlap="1" wp14:anchorId="2A37A17D" wp14:editId="333AF614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44327690" name="Rechthoek 144432769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444327690" style="position:absolute;margin-left:202.45pt;margin-top:1.65pt;width:21.15pt;height:20.25pt;z-index:-251424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DB54D3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</w:tr>
      <w:tr w:rsidRPr="00C52E6B" w:rsidR="00094B92" w:rsidTr="00C20353" w14:paraId="4DB9D2B8" w14:textId="77777777">
        <w:tc>
          <w:tcPr>
            <w:tcW w:w="4673" w:type="dxa"/>
          </w:tcPr>
          <w:p w:rsidR="00FA2583" w:rsidP="00C20353" w:rsidRDefault="00FA2583" w14:paraId="053A1C48" w14:textId="576FC59F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Think about your layout. </w:t>
            </w:r>
            <w:r w:rsidRPr="00FA2583">
              <w:rPr>
                <w:rFonts w:ascii="Gill Sans MT" w:hAnsi="Gill Sans MT"/>
              </w:rPr>
              <w:t>What will be p</w:t>
            </w:r>
            <w:r>
              <w:rPr>
                <w:rFonts w:ascii="Gill Sans MT" w:hAnsi="Gill Sans MT"/>
              </w:rPr>
              <w:t xml:space="preserve">ut where. Consider </w:t>
            </w:r>
            <w:r w:rsidR="001657FE">
              <w:rPr>
                <w:rFonts w:ascii="Gill Sans MT" w:hAnsi="Gill Sans MT"/>
              </w:rPr>
              <w:t>paragraphs</w:t>
            </w:r>
            <w:r>
              <w:rPr>
                <w:rFonts w:ascii="Gill Sans MT" w:hAnsi="Gill Sans MT"/>
              </w:rPr>
              <w:t>, images, title, slogans, …</w:t>
            </w:r>
          </w:p>
          <w:p w:rsidRPr="006D6A29" w:rsidR="00094B92" w:rsidP="0027643A" w:rsidRDefault="00FA2583" w14:paraId="6F354EBD" w14:textId="4986DAD5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>Determine the font and the size of your text.</w:t>
            </w:r>
          </w:p>
        </w:tc>
        <w:tc>
          <w:tcPr>
            <w:tcW w:w="4678" w:type="dxa"/>
          </w:tcPr>
          <w:p w:rsidRPr="006C6774" w:rsidR="00094B92" w:rsidP="000176B8" w:rsidRDefault="000176B8" w14:paraId="70854BF5" w14:textId="237DF490">
            <w:pPr>
              <w:pStyle w:val="pf0"/>
              <w:rPr>
                <w:rFonts w:ascii="Gill Sans MT" w:hAnsi="Gill Sans MT" w:cs="Segoe UI"/>
                <w:sz w:val="22"/>
                <w:szCs w:val="22"/>
                <w:lang w:val="en-GB"/>
              </w:rPr>
            </w:pPr>
            <w:r w:rsidRPr="006C6774">
              <w:rPr>
                <w:rFonts w:ascii="Gill Sans MT" w:hAnsi="Gill Sans MT" w:cs="Segoe UI"/>
                <w:sz w:val="22"/>
                <w:szCs w:val="22"/>
                <w:lang w:val="en-GB"/>
              </w:rPr>
              <w:t>Decide what you all need to support. Define this and stick to it.</w:t>
            </w:r>
            <w:r w:rsidRPr="006C6774" w:rsidR="00094B92">
              <w:rPr>
                <w:rFonts w:ascii="Gill Sans MT" w:hAnsi="Gill Sans MT"/>
                <w:noProof/>
                <w:sz w:val="22"/>
                <w:szCs w:val="22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93760" behindDoc="1" locked="0" layoutInCell="1" allowOverlap="1" wp14:anchorId="2F40CAB0" wp14:editId="63AC8213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723198675" name="Rechthoek 17231986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723198675" style="position:absolute;margin-left:202.9pt;margin-top:1.75pt;width:21.15pt;height:20.25pt;z-index:-25142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7F06E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C52E6B" w:rsidR="00094B92" w:rsidP="00C20353" w:rsidRDefault="00094B92" w14:paraId="44BFDAEF" w14:textId="77777777">
            <w:pPr>
              <w:rPr>
                <w:rFonts w:ascii="Gill Sans MT" w:hAnsi="Gill Sans MT"/>
                <w:lang w:val="nl-BE"/>
              </w:rPr>
            </w:pPr>
          </w:p>
          <w:p w:rsidRPr="00C52E6B" w:rsidR="00094B92" w:rsidP="00C20353" w:rsidRDefault="00094B92" w14:paraId="0F3ED014" w14:textId="77777777">
            <w:pPr>
              <w:rPr>
                <w:rFonts w:ascii="Gill Sans MT" w:hAnsi="Gill Sans MT"/>
                <w:lang w:val="nl-BE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4784" behindDoc="1" locked="0" layoutInCell="1" allowOverlap="1" wp14:anchorId="6C06FF52" wp14:editId="637DE69F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97310398" name="Rechthoek 14973103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497310398" style="position:absolute;margin-left:202.45pt;margin-top:1.65pt;width:21.15pt;height:20.25pt;z-index:-25142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4E5542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C52E6B" w:rsidR="00094B92" w:rsidP="00C20353" w:rsidRDefault="00094B92" w14:paraId="77C14D27" w14:textId="77777777">
            <w:pPr>
              <w:rPr>
                <w:rFonts w:ascii="Gill Sans MT" w:hAnsi="Gill Sans MT"/>
                <w:lang w:val="nl-BE"/>
              </w:rPr>
            </w:pPr>
          </w:p>
        </w:tc>
      </w:tr>
      <w:tr w:rsidRPr="006D6A29" w:rsidR="00094B92" w:rsidTr="00C20353" w14:paraId="3E776663" w14:textId="77777777">
        <w:tc>
          <w:tcPr>
            <w:tcW w:w="4673" w:type="dxa"/>
          </w:tcPr>
          <w:p w:rsidRPr="006D6A29" w:rsidR="00094B92" w:rsidP="00783256" w:rsidRDefault="00FA2583" w14:paraId="355197FF" w14:textId="70F356C6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Work on your pamphlet or letter. </w:t>
            </w:r>
            <w:r w:rsidRPr="00FA2583">
              <w:rPr>
                <w:rFonts w:ascii="Gill Sans MT" w:hAnsi="Gill Sans MT"/>
              </w:rPr>
              <w:t>Reuse material from previous a</w:t>
            </w:r>
            <w:r>
              <w:rPr>
                <w:rFonts w:ascii="Gill Sans MT" w:hAnsi="Gill Sans MT"/>
              </w:rPr>
              <w:t>ssignments. Reread and indicated what still needs to be adapted.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5808" behindDoc="1" locked="0" layoutInCell="1" allowOverlap="1" wp14:anchorId="70054916" wp14:editId="15D1BD57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139764670" name="Rechthoek 21397646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2139764670" style="position:absolute;margin-left:201.75pt;margin-top:12.95pt;width:21.15pt;height:20.25pt;z-index:-25142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FEFFE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AE34AB" w:rsidRDefault="00FA2583" w14:paraId="274C7036" w14:textId="288B6241">
            <w:pPr>
              <w:rPr>
                <w:rFonts w:ascii="Gill Sans MT" w:hAnsi="Gill Sans MT"/>
              </w:rPr>
            </w:pPr>
            <w:r w:rsidRPr="00FA2583">
              <w:rPr>
                <w:rFonts w:ascii="Gill Sans MT" w:hAnsi="Gill Sans MT"/>
              </w:rPr>
              <w:t>Which of the ‘What’-assig</w:t>
            </w:r>
            <w:r>
              <w:rPr>
                <w:rFonts w:ascii="Gill Sans MT" w:hAnsi="Gill Sans MT"/>
              </w:rPr>
              <w:t>nments can you group. Plan to tackle them at the same time and divide the work amongst your group.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6832" behindDoc="1" locked="0" layoutInCell="1" allowOverlap="1" wp14:anchorId="2A597F42" wp14:editId="4673D9D9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033699570" name="Rechthoek 10336995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033699570" style="position:absolute;margin-left:202.9pt;margin-top:1.75pt;width:21.15pt;height:20.25pt;z-index:-25141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7B4589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</w:tc>
        <w:tc>
          <w:tcPr>
            <w:tcW w:w="4678" w:type="dxa"/>
          </w:tcPr>
          <w:p w:rsidRPr="006D6A29" w:rsidR="00094B92" w:rsidP="00C20353" w:rsidRDefault="00094B92" w14:paraId="3A7993F8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652E6E74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7856" behindDoc="1" locked="0" layoutInCell="1" allowOverlap="1" wp14:anchorId="65792F9F" wp14:editId="7524E623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367297732" name="Rechthoek 3672977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367297732" style="position:absolute;margin-left:202.45pt;margin-top:1.65pt;width:21.15pt;height:20.25pt;z-index:-251418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B404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41503E6B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0FA9A361" w14:textId="77777777">
        <w:tc>
          <w:tcPr>
            <w:tcW w:w="4673" w:type="dxa"/>
          </w:tcPr>
          <w:p w:rsidRPr="006D6A29" w:rsidR="00094B92" w:rsidP="00C20353" w:rsidRDefault="00FA2583" w14:paraId="059FC3CD" w14:textId="00562F5C">
            <w:pPr>
              <w:rPr>
                <w:rFonts w:ascii="Gill Sans MT" w:hAnsi="Gill Sans MT"/>
              </w:rPr>
            </w:pPr>
            <w:r>
              <w:rPr>
                <w:rFonts w:ascii="Gill Sans MT" w:hAnsi="Gill Sans MT"/>
              </w:rPr>
              <w:t xml:space="preserve">Take an element from a different children’s right. </w:t>
            </w:r>
            <w:r w:rsidRPr="00FA2583">
              <w:rPr>
                <w:rFonts w:ascii="Gill Sans MT" w:hAnsi="Gill Sans MT"/>
              </w:rPr>
              <w:t>Adapt it in such a</w:t>
            </w:r>
            <w:r>
              <w:rPr>
                <w:rFonts w:ascii="Gill Sans MT" w:hAnsi="Gill Sans MT"/>
              </w:rPr>
              <w:t xml:space="preserve"> way so that it can be used here.</w:t>
            </w:r>
            <w:r w:rsidRPr="006D6A29" w:rsidR="00094B92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8880" behindDoc="1" locked="0" layoutInCell="1" allowOverlap="1" wp14:anchorId="239DC4D4" wp14:editId="7694B315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94732658" name="Rechthoek 947326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94732658" style="position:absolute;margin-left:201.75pt;margin-top:12.95pt;width:21.15pt;height:20.25pt;z-index:-25141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788D8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5D274F29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4814C0DE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5F37F0D8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001F7367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99904" behindDoc="1" locked="0" layoutInCell="1" allowOverlap="1" wp14:anchorId="41A72411" wp14:editId="441F6855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48784636" name="Rechthoek 13487846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348784636" style="position:absolute;margin-left:202.9pt;margin-top:1.75pt;width:21.15pt;height:20.25pt;z-index:-251416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007EF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519ADD3B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3D25FDB9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75836989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0928" behindDoc="1" locked="0" layoutInCell="1" allowOverlap="1" wp14:anchorId="03F25BA6" wp14:editId="03B2AFD2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34463545" name="Rechthoek 13344635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334463545" style="position:absolute;margin-left:202.45pt;margin-top:1.65pt;width:21.15pt;height:20.25pt;z-index:-25141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79D4A6C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4D74A9F9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7A250F93" w14:textId="77777777">
        <w:tc>
          <w:tcPr>
            <w:tcW w:w="4673" w:type="dxa"/>
          </w:tcPr>
          <w:p w:rsidRPr="006D6A29" w:rsidR="00094B92" w:rsidP="00AB312E" w:rsidRDefault="00FA2583" w14:paraId="79ED859E" w14:textId="549C5D0C">
            <w:pPr>
              <w:rPr>
                <w:rFonts w:ascii="Gill Sans MT" w:hAnsi="Gill Sans MT"/>
                <w:color w:val="00B050"/>
              </w:rPr>
            </w:pPr>
            <w:r>
              <w:rPr>
                <w:rFonts w:ascii="Gill Sans MT" w:hAnsi="Gill Sans MT"/>
                <w:color w:val="00B050"/>
              </w:rPr>
              <w:lastRenderedPageBreak/>
              <w:t xml:space="preserve">Finish everything so that it forms 1 entity. Put the message you want to bring across </w:t>
            </w:r>
            <w:r w:rsidR="00AB312E">
              <w:rPr>
                <w:rFonts w:ascii="Gill Sans MT" w:hAnsi="Gill Sans MT"/>
                <w:color w:val="00B050"/>
              </w:rPr>
              <w:t>first.</w:t>
            </w:r>
          </w:p>
          <w:p w:rsidRPr="006D6A29" w:rsidR="00094B92" w:rsidP="00C20353" w:rsidRDefault="00094B92" w14:paraId="282C063F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3BF85E80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424E3682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4D8DE32E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2976" behindDoc="1" locked="0" layoutInCell="1" allowOverlap="1" wp14:anchorId="408D2CDD" wp14:editId="02FEEE22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180426609" name="Rechthoek 118042660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180426609" style="position:absolute;margin-left:202.9pt;margin-top:1.75pt;width:21.15pt;height:20.25pt;z-index:-25141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1BB733E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57514043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631B4166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27A8D7F3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4000" behindDoc="1" locked="0" layoutInCell="1" allowOverlap="1" wp14:anchorId="09024BA6" wp14:editId="381CC2C0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256396635" name="Rechthoek 12563966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256396635" style="position:absolute;margin-left:202.45pt;margin-top:1.65pt;width:21.15pt;height:20.25pt;z-index:-25141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3E82A3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13713C5A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4BAC1C32" w14:textId="77777777">
        <w:tc>
          <w:tcPr>
            <w:tcW w:w="4673" w:type="dxa"/>
          </w:tcPr>
          <w:p w:rsidRPr="006D6A29" w:rsidR="00094B92" w:rsidP="00C20353" w:rsidRDefault="00094B92" w14:paraId="7AD37428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5024" behindDoc="1" locked="0" layoutInCell="1" allowOverlap="1" wp14:anchorId="426806FF" wp14:editId="2BE14B97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42712061" name="Rechthoek 19427120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942712061" style="position:absolute;margin-left:201.75pt;margin-top:12.95pt;width:21.15pt;height:20.25pt;z-index:-25141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53BFC43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1D1C292E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5C648CEC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187F10F4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5DBA2499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6048" behindDoc="1" locked="0" layoutInCell="1" allowOverlap="1" wp14:anchorId="7D1DA95B" wp14:editId="75F70F87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39093403" name="Rechthoek 1390934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39093403" style="position:absolute;margin-left:202.9pt;margin-top:1.75pt;width:21.15pt;height:20.25pt;z-index:-25141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66EFB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491AF81E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2AAD7E60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5CD5FCCB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907072" behindDoc="1" locked="0" layoutInCell="1" allowOverlap="1" wp14:anchorId="221B9778" wp14:editId="178E9FF4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207130825" name="Rechthoek 2071308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207130825" style="position:absolute;margin-left:202.45pt;margin-top:1.65pt;width:21.15pt;height:20.25pt;z-index:-25140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00F0D5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184FE25F" w14:textId="77777777">
            <w:pPr>
              <w:rPr>
                <w:rFonts w:ascii="Gill Sans MT" w:hAnsi="Gill Sans MT"/>
              </w:rPr>
            </w:pPr>
          </w:p>
        </w:tc>
      </w:tr>
      <w:tr w:rsidRPr="006D6A29" w:rsidR="00094B92" w:rsidTr="00C20353" w14:paraId="01E18980" w14:textId="77777777">
        <w:tc>
          <w:tcPr>
            <w:tcW w:w="4673" w:type="dxa"/>
          </w:tcPr>
          <w:p w:rsidRPr="006D6A29" w:rsidR="00094B92" w:rsidP="00C20353" w:rsidRDefault="00094B92" w14:paraId="24C28128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6592" behindDoc="1" locked="0" layoutInCell="1" allowOverlap="1" wp14:anchorId="559B0072" wp14:editId="366D0715">
                      <wp:simplePos x="0" y="0"/>
                      <wp:positionH relativeFrom="column">
                        <wp:posOffset>2562482</wp:posOffset>
                      </wp:positionH>
                      <wp:positionV relativeFrom="paragraph">
                        <wp:posOffset>164774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843143538" name="Rechthoek 18431435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843143538" style="position:absolute;margin-left:201.75pt;margin-top:12.95pt;width:21.15pt;height:20.25pt;z-index:-251429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66B3FC8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54E1B0F3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714E36D0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6099AFEA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02FE82A5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7616" behindDoc="1" locked="0" layoutInCell="1" allowOverlap="1" wp14:anchorId="0FB5792A" wp14:editId="3FF5ED24">
                      <wp:simplePos x="0" y="0"/>
                      <wp:positionH relativeFrom="column">
                        <wp:posOffset>2576830</wp:posOffset>
                      </wp:positionH>
                      <wp:positionV relativeFrom="paragraph">
                        <wp:posOffset>22208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448003770" name="Rechthoek 144800377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448003770" style="position:absolute;margin-left:202.9pt;margin-top:1.75pt;width:21.15pt;height:20.25pt;z-index:-251428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4635B2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9FFzmN4AAAAIAQAADwAAAGRycy9kb3ducmV2&#10;LnhtbEyPwW7CMBBE75X4B2uReqmKDQkUhTgIIVW9UKFSPmCJlyRtvI5iA+nf15za245mNPM2Xw+2&#10;FVfqfeNYw3SiQBCXzjRcaTh+vj4vQfiAbLB1TBp+yMO6GD3kmBl34w+6HkIlYgn7DDXUIXSZlL6s&#10;yaKfuI44emfXWwxR9pU0Pd5iuW3lTKmFtNhwXKixo21N5ffhYjWU8uULd8lmnzw13Vt6DO87tzBa&#10;P46HzQpEoCH8heGOH9GhiEwnd2HjRashVfOIHjQkcxDRT9PlFMTpfiiQRS7/P1D8Ag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RRc5j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78E6B739" w14:textId="77777777">
            <w:pPr>
              <w:rPr>
                <w:rFonts w:ascii="Gill Sans MT" w:hAnsi="Gill Sans MT"/>
              </w:rPr>
            </w:pPr>
          </w:p>
        </w:tc>
        <w:tc>
          <w:tcPr>
            <w:tcW w:w="4678" w:type="dxa"/>
          </w:tcPr>
          <w:p w:rsidRPr="006D6A29" w:rsidR="00094B92" w:rsidP="00C20353" w:rsidRDefault="00094B92" w14:paraId="46100A42" w14:textId="77777777">
            <w:pPr>
              <w:rPr>
                <w:rFonts w:ascii="Gill Sans MT" w:hAnsi="Gill Sans MT"/>
              </w:rPr>
            </w:pPr>
          </w:p>
          <w:p w:rsidRPr="006D6A29" w:rsidR="00094B92" w:rsidP="00C20353" w:rsidRDefault="00094B92" w14:paraId="70665CD1" w14:textId="77777777">
            <w:pPr>
              <w:rPr>
                <w:rFonts w:ascii="Gill Sans MT" w:hAnsi="Gill Sans MT"/>
              </w:rPr>
            </w:pPr>
            <w:r w:rsidRPr="006D6A29">
              <w:rPr>
                <w:rFonts w:ascii="Gill Sans MT" w:hAnsi="Gill Sans MT"/>
                <w:noProof/>
              </w:rPr>
              <mc:AlternateContent>
                <mc:Choice Requires="wps">
                  <w:drawing>
                    <wp:anchor distT="0" distB="0" distL="114300" distR="114300" simplePos="0" relativeHeight="251888640" behindDoc="1" locked="0" layoutInCell="1" allowOverlap="1" wp14:anchorId="58975059" wp14:editId="3FF2511B">
                      <wp:simplePos x="0" y="0"/>
                      <wp:positionH relativeFrom="column">
                        <wp:posOffset>2571098</wp:posOffset>
                      </wp:positionH>
                      <wp:positionV relativeFrom="paragraph">
                        <wp:posOffset>20955</wp:posOffset>
                      </wp:positionV>
                      <wp:extent cx="268605" cy="257175"/>
                      <wp:effectExtent l="0" t="0" r="17145" b="28575"/>
                      <wp:wrapTight wrapText="bothSides">
                        <wp:wrapPolygon edited="0">
                          <wp:start x="0" y="0"/>
                          <wp:lineTo x="0" y="22400"/>
                          <wp:lineTo x="21447" y="22400"/>
                          <wp:lineTo x="21447" y="0"/>
                          <wp:lineTo x="0" y="0"/>
                        </wp:wrapPolygon>
                      </wp:wrapTight>
                      <wp:docPr id="1993972263" name="Rechthoek 199397226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8605" cy="2571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70AD47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hthoek 1993972263" style="position:absolute;margin-left:202.45pt;margin-top:1.65pt;width:21.15pt;height:20.25pt;z-index:-251427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window" strokecolor="#70ad47" strokeweight="1pt" w14:anchorId="27216A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">
                      <w10:wrap type="tight"/>
                    </v:rect>
                  </w:pict>
                </mc:Fallback>
              </mc:AlternateContent>
            </w:r>
          </w:p>
          <w:p w:rsidRPr="006D6A29" w:rsidR="00094B92" w:rsidP="00C20353" w:rsidRDefault="00094B92" w14:paraId="2203ABC6" w14:textId="77777777">
            <w:pPr>
              <w:rPr>
                <w:rFonts w:ascii="Gill Sans MT" w:hAnsi="Gill Sans MT"/>
              </w:rPr>
            </w:pPr>
          </w:p>
        </w:tc>
      </w:tr>
    </w:tbl>
    <w:p w:rsidRPr="00862E0D" w:rsidR="00094B92" w:rsidP="005B6544" w:rsidRDefault="00094B92" w14:paraId="341589AE" w14:textId="77777777">
      <w:pPr>
        <w:rPr>
          <w:rFonts w:ascii="Gill Sans MT" w:hAnsi="Gill Sans MT"/>
        </w:rPr>
      </w:pPr>
    </w:p>
    <w:sectPr w:rsidRPr="00862E0D" w:rsidR="00094B92" w:rsidSect="00A36B9D">
      <w:head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Pr="006D6A29" w:rsidR="004B2165" w:rsidP="007601ED" w:rsidRDefault="004B2165" w14:paraId="26CE588F" w14:textId="77777777">
      <w:pPr>
        <w:spacing w:after="0" w:line="240" w:lineRule="auto"/>
      </w:pPr>
      <w:r w:rsidRPr="006D6A29">
        <w:separator/>
      </w:r>
    </w:p>
  </w:endnote>
  <w:endnote w:type="continuationSeparator" w:id="0">
    <w:p w:rsidRPr="006D6A29" w:rsidR="004B2165" w:rsidP="007601ED" w:rsidRDefault="004B2165" w14:paraId="005E2583" w14:textId="77777777">
      <w:pPr>
        <w:spacing w:after="0" w:line="240" w:lineRule="auto"/>
      </w:pPr>
      <w:r w:rsidRPr="006D6A2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AAAAB+BarlowSemiCondensed-Regu">
    <w:altName w:val="Barlow Semi Condense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Pr="006D6A29" w:rsidR="004B2165" w:rsidP="007601ED" w:rsidRDefault="004B2165" w14:paraId="544204AA" w14:textId="77777777">
      <w:pPr>
        <w:spacing w:after="0" w:line="240" w:lineRule="auto"/>
      </w:pPr>
      <w:r w:rsidRPr="006D6A29">
        <w:separator/>
      </w:r>
    </w:p>
  </w:footnote>
  <w:footnote w:type="continuationSeparator" w:id="0">
    <w:p w:rsidRPr="006D6A29" w:rsidR="004B2165" w:rsidP="007601ED" w:rsidRDefault="004B2165" w14:paraId="0839951F" w14:textId="77777777">
      <w:pPr>
        <w:spacing w:after="0" w:line="240" w:lineRule="auto"/>
      </w:pPr>
      <w:r w:rsidRPr="006D6A2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6D6A29" w:rsidR="007601ED" w:rsidRDefault="007601ED" w14:paraId="052D3771" w14:textId="46209081">
    <w:pPr>
      <w:pStyle w:val="Koptekst"/>
    </w:pPr>
    <w:r w:rsidRPr="006D6A29">
      <w:rPr>
        <w:noProof/>
      </w:rPr>
      <w:drawing>
        <wp:inline distT="0" distB="0" distL="0" distR="0" wp14:anchorId="6A547E8D" wp14:editId="46C80168">
          <wp:extent cx="1536700" cy="374126"/>
          <wp:effectExtent l="0" t="0" r="6350" b="6985"/>
          <wp:docPr id="123508624" name="Afbeelding 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08624" name="Afbeelding 1" descr="Afbeelding met tekst, Lettertype, Graphics, logo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955" cy="3829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992218"/>
    <w:multiLevelType w:val="hybridMultilevel"/>
    <w:tmpl w:val="27C8A9D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1B779AF"/>
    <w:multiLevelType w:val="hybridMultilevel"/>
    <w:tmpl w:val="FE824DA0"/>
    <w:lvl w:ilvl="0" w:tplc="0813000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1008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1080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11520" w:hanging="360"/>
      </w:pPr>
      <w:rPr>
        <w:rFonts w:hint="default" w:ascii="Wingdings" w:hAnsi="Wingdings"/>
      </w:rPr>
    </w:lvl>
  </w:abstractNum>
  <w:abstractNum w:abstractNumId="2" w15:restartNumberingAfterBreak="0">
    <w:nsid w:val="3B560930"/>
    <w:multiLevelType w:val="hybridMultilevel"/>
    <w:tmpl w:val="2E2A8FD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1273C83"/>
    <w:multiLevelType w:val="hybridMultilevel"/>
    <w:tmpl w:val="5BF40578"/>
    <w:lvl w:ilvl="0" w:tplc="0813000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792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864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9360" w:hanging="360"/>
      </w:pPr>
      <w:rPr>
        <w:rFonts w:hint="default" w:ascii="Wingdings" w:hAnsi="Wingdings"/>
      </w:rPr>
    </w:lvl>
  </w:abstractNum>
  <w:abstractNum w:abstractNumId="4" w15:restartNumberingAfterBreak="0">
    <w:nsid w:val="46377F7C"/>
    <w:multiLevelType w:val="hybridMultilevel"/>
    <w:tmpl w:val="34DEA72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7D15F6A"/>
    <w:multiLevelType w:val="hybridMultilevel"/>
    <w:tmpl w:val="66B2380A"/>
    <w:lvl w:ilvl="0" w:tplc="08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69163A9C"/>
    <w:multiLevelType w:val="hybridMultilevel"/>
    <w:tmpl w:val="86F602F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787C780D"/>
    <w:multiLevelType w:val="hybridMultilevel"/>
    <w:tmpl w:val="21AE564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7FDC5E8A"/>
    <w:multiLevelType w:val="hybridMultilevel"/>
    <w:tmpl w:val="2A50AA5A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31683345">
    <w:abstractNumId w:val="6"/>
  </w:num>
  <w:num w:numId="2" w16cid:durableId="699667910">
    <w:abstractNumId w:val="2"/>
  </w:num>
  <w:num w:numId="3" w16cid:durableId="1110664310">
    <w:abstractNumId w:val="0"/>
  </w:num>
  <w:num w:numId="4" w16cid:durableId="87891490">
    <w:abstractNumId w:val="7"/>
  </w:num>
  <w:num w:numId="5" w16cid:durableId="1667320117">
    <w:abstractNumId w:val="4"/>
  </w:num>
  <w:num w:numId="6" w16cid:durableId="502862882">
    <w:abstractNumId w:val="8"/>
  </w:num>
  <w:num w:numId="7" w16cid:durableId="708189533">
    <w:abstractNumId w:val="3"/>
  </w:num>
  <w:num w:numId="8" w16cid:durableId="752045018">
    <w:abstractNumId w:val="1"/>
  </w:num>
  <w:num w:numId="9" w16cid:durableId="13615181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2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1ECD"/>
    <w:rsid w:val="00015682"/>
    <w:rsid w:val="000159C0"/>
    <w:rsid w:val="000176B8"/>
    <w:rsid w:val="000401BD"/>
    <w:rsid w:val="0004204F"/>
    <w:rsid w:val="00043A6C"/>
    <w:rsid w:val="00055450"/>
    <w:rsid w:val="00065D53"/>
    <w:rsid w:val="00083BFA"/>
    <w:rsid w:val="00094B92"/>
    <w:rsid w:val="00097240"/>
    <w:rsid w:val="000D045A"/>
    <w:rsid w:val="000E2EED"/>
    <w:rsid w:val="00127CE6"/>
    <w:rsid w:val="00145B8A"/>
    <w:rsid w:val="0016182A"/>
    <w:rsid w:val="001657FE"/>
    <w:rsid w:val="001809A6"/>
    <w:rsid w:val="00180C6B"/>
    <w:rsid w:val="001A3F67"/>
    <w:rsid w:val="001B6281"/>
    <w:rsid w:val="001C5378"/>
    <w:rsid w:val="001C596D"/>
    <w:rsid w:val="00202A1E"/>
    <w:rsid w:val="00221FC3"/>
    <w:rsid w:val="002260FE"/>
    <w:rsid w:val="00237C68"/>
    <w:rsid w:val="00237DDF"/>
    <w:rsid w:val="00265D40"/>
    <w:rsid w:val="0027643A"/>
    <w:rsid w:val="0027684B"/>
    <w:rsid w:val="00281918"/>
    <w:rsid w:val="002903C2"/>
    <w:rsid w:val="002D1E0C"/>
    <w:rsid w:val="002E78A6"/>
    <w:rsid w:val="002F2B18"/>
    <w:rsid w:val="00301972"/>
    <w:rsid w:val="00305EAC"/>
    <w:rsid w:val="00335F98"/>
    <w:rsid w:val="00350DBA"/>
    <w:rsid w:val="0035704B"/>
    <w:rsid w:val="0036068F"/>
    <w:rsid w:val="00361EC2"/>
    <w:rsid w:val="00366702"/>
    <w:rsid w:val="00371188"/>
    <w:rsid w:val="00371540"/>
    <w:rsid w:val="00387F17"/>
    <w:rsid w:val="00397A8F"/>
    <w:rsid w:val="003B50EB"/>
    <w:rsid w:val="00407F09"/>
    <w:rsid w:val="004152E4"/>
    <w:rsid w:val="00432ADC"/>
    <w:rsid w:val="004333C4"/>
    <w:rsid w:val="00437414"/>
    <w:rsid w:val="0045220B"/>
    <w:rsid w:val="00477AAA"/>
    <w:rsid w:val="004801E4"/>
    <w:rsid w:val="00480A46"/>
    <w:rsid w:val="00482E71"/>
    <w:rsid w:val="004A5087"/>
    <w:rsid w:val="004B2165"/>
    <w:rsid w:val="00506E35"/>
    <w:rsid w:val="0050768C"/>
    <w:rsid w:val="00517F29"/>
    <w:rsid w:val="00523651"/>
    <w:rsid w:val="0053695F"/>
    <w:rsid w:val="00575DC2"/>
    <w:rsid w:val="005765FE"/>
    <w:rsid w:val="005939FA"/>
    <w:rsid w:val="005A44E5"/>
    <w:rsid w:val="005A5F20"/>
    <w:rsid w:val="005A66D7"/>
    <w:rsid w:val="005B40DE"/>
    <w:rsid w:val="005B4B6A"/>
    <w:rsid w:val="005B6544"/>
    <w:rsid w:val="005B71B7"/>
    <w:rsid w:val="00601066"/>
    <w:rsid w:val="00603811"/>
    <w:rsid w:val="00607665"/>
    <w:rsid w:val="006267A1"/>
    <w:rsid w:val="0064619A"/>
    <w:rsid w:val="00676CBD"/>
    <w:rsid w:val="00683C22"/>
    <w:rsid w:val="006C6774"/>
    <w:rsid w:val="006D6A29"/>
    <w:rsid w:val="00703315"/>
    <w:rsid w:val="0071737F"/>
    <w:rsid w:val="00751ED3"/>
    <w:rsid w:val="007601ED"/>
    <w:rsid w:val="00760B40"/>
    <w:rsid w:val="00765E8D"/>
    <w:rsid w:val="00767C11"/>
    <w:rsid w:val="00774C21"/>
    <w:rsid w:val="00783256"/>
    <w:rsid w:val="00784544"/>
    <w:rsid w:val="00791CE7"/>
    <w:rsid w:val="007A49C6"/>
    <w:rsid w:val="007C1E0D"/>
    <w:rsid w:val="007D5917"/>
    <w:rsid w:val="0082182E"/>
    <w:rsid w:val="008248B3"/>
    <w:rsid w:val="008249A9"/>
    <w:rsid w:val="00832607"/>
    <w:rsid w:val="0083390F"/>
    <w:rsid w:val="0086212D"/>
    <w:rsid w:val="00862E0D"/>
    <w:rsid w:val="00870F9E"/>
    <w:rsid w:val="00877005"/>
    <w:rsid w:val="008850D0"/>
    <w:rsid w:val="00887794"/>
    <w:rsid w:val="0089765C"/>
    <w:rsid w:val="008A573E"/>
    <w:rsid w:val="008A6512"/>
    <w:rsid w:val="008C2FD9"/>
    <w:rsid w:val="008F3A58"/>
    <w:rsid w:val="00907A49"/>
    <w:rsid w:val="009153AB"/>
    <w:rsid w:val="00940097"/>
    <w:rsid w:val="00976E02"/>
    <w:rsid w:val="009C14AA"/>
    <w:rsid w:val="009D6AFF"/>
    <w:rsid w:val="00A206EB"/>
    <w:rsid w:val="00A266F7"/>
    <w:rsid w:val="00A32D98"/>
    <w:rsid w:val="00A36B9D"/>
    <w:rsid w:val="00A4122B"/>
    <w:rsid w:val="00A64071"/>
    <w:rsid w:val="00A647EB"/>
    <w:rsid w:val="00A65AC5"/>
    <w:rsid w:val="00A76EC9"/>
    <w:rsid w:val="00A85526"/>
    <w:rsid w:val="00A92E7A"/>
    <w:rsid w:val="00AB0023"/>
    <w:rsid w:val="00AB312E"/>
    <w:rsid w:val="00AD18C2"/>
    <w:rsid w:val="00AD19D9"/>
    <w:rsid w:val="00AD2B06"/>
    <w:rsid w:val="00AD41F0"/>
    <w:rsid w:val="00AE1ECD"/>
    <w:rsid w:val="00AE34AB"/>
    <w:rsid w:val="00AF5C33"/>
    <w:rsid w:val="00B044B8"/>
    <w:rsid w:val="00B06044"/>
    <w:rsid w:val="00B206BE"/>
    <w:rsid w:val="00B54FE0"/>
    <w:rsid w:val="00B56572"/>
    <w:rsid w:val="00B651DE"/>
    <w:rsid w:val="00B67345"/>
    <w:rsid w:val="00BB16F6"/>
    <w:rsid w:val="00BB5D7C"/>
    <w:rsid w:val="00BD187C"/>
    <w:rsid w:val="00BE07B8"/>
    <w:rsid w:val="00BE5D11"/>
    <w:rsid w:val="00BE788E"/>
    <w:rsid w:val="00BF314A"/>
    <w:rsid w:val="00C021DA"/>
    <w:rsid w:val="00C36862"/>
    <w:rsid w:val="00C52E6B"/>
    <w:rsid w:val="00C729CC"/>
    <w:rsid w:val="00C73C4B"/>
    <w:rsid w:val="00C82763"/>
    <w:rsid w:val="00C90B61"/>
    <w:rsid w:val="00C91B9A"/>
    <w:rsid w:val="00CB556E"/>
    <w:rsid w:val="00CC1250"/>
    <w:rsid w:val="00CE0D35"/>
    <w:rsid w:val="00CE27AD"/>
    <w:rsid w:val="00CF1A29"/>
    <w:rsid w:val="00CF2214"/>
    <w:rsid w:val="00D20002"/>
    <w:rsid w:val="00D2145F"/>
    <w:rsid w:val="00D249F5"/>
    <w:rsid w:val="00D27A70"/>
    <w:rsid w:val="00D330CF"/>
    <w:rsid w:val="00D8196C"/>
    <w:rsid w:val="00D84434"/>
    <w:rsid w:val="00D84A57"/>
    <w:rsid w:val="00DA0E00"/>
    <w:rsid w:val="00DA3155"/>
    <w:rsid w:val="00DB4EE7"/>
    <w:rsid w:val="00DC2F30"/>
    <w:rsid w:val="00DC5397"/>
    <w:rsid w:val="00DD7171"/>
    <w:rsid w:val="00DE70FE"/>
    <w:rsid w:val="00DF05E1"/>
    <w:rsid w:val="00E0475E"/>
    <w:rsid w:val="00E1286E"/>
    <w:rsid w:val="00E136B3"/>
    <w:rsid w:val="00E138D8"/>
    <w:rsid w:val="00E22F94"/>
    <w:rsid w:val="00E23AA0"/>
    <w:rsid w:val="00E40213"/>
    <w:rsid w:val="00E41234"/>
    <w:rsid w:val="00E41DE9"/>
    <w:rsid w:val="00E6444F"/>
    <w:rsid w:val="00E71E41"/>
    <w:rsid w:val="00E962B1"/>
    <w:rsid w:val="00EB19C7"/>
    <w:rsid w:val="00ED20E1"/>
    <w:rsid w:val="00EF5520"/>
    <w:rsid w:val="00EF622A"/>
    <w:rsid w:val="00F27FA0"/>
    <w:rsid w:val="00F3688C"/>
    <w:rsid w:val="00F36A1C"/>
    <w:rsid w:val="00F57EEA"/>
    <w:rsid w:val="00F81AF6"/>
    <w:rsid w:val="00FA2583"/>
    <w:rsid w:val="00FC1A54"/>
    <w:rsid w:val="00FF526E"/>
    <w:rsid w:val="18A09DFC"/>
    <w:rsid w:val="1A95B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CC8060"/>
  <w15:chartTrackingRefBased/>
  <w15:docId w15:val="{3A7D4603-4025-4DEB-AFB2-26B400587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094B92"/>
    <w:rPr>
      <w:lang w:val="en-GB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AE1ECD"/>
    <w:pPr>
      <w:ind w:left="720"/>
      <w:contextualSpacing/>
    </w:pPr>
  </w:style>
  <w:style w:type="table" w:styleId="Tabelraster">
    <w:name w:val="Table Grid"/>
    <w:basedOn w:val="Standaardtabel"/>
    <w:uiPriority w:val="39"/>
    <w:rsid w:val="00A412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601ED"/>
    <w:rPr>
      <w:lang w:val="nl-BE"/>
    </w:rPr>
  </w:style>
  <w:style w:type="paragraph" w:styleId="Voettekst">
    <w:name w:val="footer"/>
    <w:basedOn w:val="Standaard"/>
    <w:link w:val="VoettekstChar"/>
    <w:uiPriority w:val="99"/>
    <w:unhideWhenUsed/>
    <w:rsid w:val="007601ED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601ED"/>
    <w:rPr>
      <w:lang w:val="nl-BE"/>
    </w:rPr>
  </w:style>
  <w:style w:type="paragraph" w:styleId="Default" w:customStyle="1">
    <w:name w:val="Default"/>
    <w:rsid w:val="00D84434"/>
    <w:pPr>
      <w:autoSpaceDE w:val="0"/>
      <w:autoSpaceDN w:val="0"/>
      <w:adjustRightInd w:val="0"/>
      <w:spacing w:after="0" w:line="240" w:lineRule="auto"/>
    </w:pPr>
    <w:rPr>
      <w:rFonts w:ascii="AAAAAB+BarlowSemiCondensed-Regu" w:hAnsi="AAAAAB+BarlowSemiCondensed-Regu" w:cs="AAAAAB+BarlowSemiCondensed-Regu"/>
      <w:color w:val="000000"/>
      <w:sz w:val="24"/>
      <w:szCs w:val="24"/>
      <w:lang w:val="nl-BE"/>
      <w14:ligatures w14:val="standardContextu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67C1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767C11"/>
    <w:pPr>
      <w:spacing w:line="240" w:lineRule="auto"/>
    </w:pPr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rsid w:val="00767C11"/>
    <w:rPr>
      <w:sz w:val="20"/>
      <w:szCs w:val="20"/>
      <w:lang w:val="en-GB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67C11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767C11"/>
    <w:rPr>
      <w:b/>
      <w:bCs/>
      <w:sz w:val="20"/>
      <w:szCs w:val="20"/>
      <w:lang w:val="en-GB"/>
    </w:rPr>
  </w:style>
  <w:style w:type="character" w:styleId="Hyperlink">
    <w:name w:val="Hyperlink"/>
    <w:basedOn w:val="Standaardalinea-lettertype"/>
    <w:uiPriority w:val="99"/>
    <w:unhideWhenUsed/>
    <w:rsid w:val="00145B8A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145B8A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176B8"/>
    <w:rPr>
      <w:color w:val="954F72" w:themeColor="followedHyperlink"/>
      <w:u w:val="single"/>
    </w:rPr>
  </w:style>
  <w:style w:type="paragraph" w:styleId="pf0" w:customStyle="1">
    <w:name w:val="pf0"/>
    <w:basedOn w:val="Standaard"/>
    <w:rsid w:val="000176B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nl-BE" w:eastAsia="nl-BE"/>
    </w:rPr>
  </w:style>
  <w:style w:type="character" w:styleId="cf01" w:customStyle="1">
    <w:name w:val="cf01"/>
    <w:basedOn w:val="Standaardalinea-lettertype"/>
    <w:rsid w:val="000176B8"/>
    <w:rPr>
      <w:rFonts w:hint="default"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youtube.com/watch?v=hD9arWXIddM" TargetMode="Externa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arel\Documents\Aangepaste%20Office-sjablonen\Ruimtevaarder%20leeg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7A507A-6C19-4EE0-BE31-3E524A8A09B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Ruimtevaarder leeg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Karel Moons</dc:creator>
  <keywords/>
  <dc:description/>
  <lastModifiedBy>Mieke Achtergaele</lastModifiedBy>
  <revision>8</revision>
  <dcterms:created xsi:type="dcterms:W3CDTF">2023-10-16T08:47:00.0000000Z</dcterms:created>
  <dcterms:modified xsi:type="dcterms:W3CDTF">2023-10-18T07:26:09.6644131Z</dcterms:modified>
</coreProperties>
</file>